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2904"/>
        <w:gridCol w:w="2711"/>
      </w:tblGrid>
      <w:tr w:rsidR="009F0C0C" w:rsidRPr="00D61064" w14:paraId="75E02763" w14:textId="77777777" w:rsidTr="00D12AAE">
        <w:trPr>
          <w:trHeight w:val="945"/>
        </w:trPr>
        <w:tc>
          <w:tcPr>
            <w:tcW w:w="4132" w:type="pct"/>
            <w:vAlign w:val="center"/>
          </w:tcPr>
          <w:p w14:paraId="38800EA8" w14:textId="77777777" w:rsidR="009F0C0C" w:rsidRPr="00D61064" w:rsidRDefault="009F0C0C" w:rsidP="009F0C0C">
            <w:pPr>
              <w:pStyle w:val="Month"/>
              <w:jc w:val="right"/>
            </w:pPr>
            <w:r w:rsidRPr="00D61064">
              <w:fldChar w:fldCharType="begin"/>
            </w:r>
            <w:r w:rsidRPr="00D61064">
              <w:instrText xml:space="preserve"> DOCVARIABLE  MonthStart \@ MMMM \* MERGEFORMAT </w:instrText>
            </w:r>
            <w:r w:rsidRPr="00D61064">
              <w:fldChar w:fldCharType="separate"/>
            </w:r>
            <w:r w:rsidR="000A2E5A">
              <w:t>maggio</w:t>
            </w:r>
            <w:r w:rsidRPr="00D61064">
              <w:fldChar w:fldCharType="end"/>
            </w:r>
          </w:p>
        </w:tc>
        <w:tc>
          <w:tcPr>
            <w:tcW w:w="868" w:type="pct"/>
            <w:vAlign w:val="center"/>
          </w:tcPr>
          <w:p w14:paraId="23BF1D9F" w14:textId="77777777" w:rsidR="009F0C0C" w:rsidRPr="00D61064" w:rsidRDefault="009F0C0C" w:rsidP="0006738C">
            <w:pPr>
              <w:pStyle w:val="Year"/>
            </w:pPr>
            <w:r w:rsidRPr="00D61064">
              <w:fldChar w:fldCharType="begin"/>
            </w:r>
            <w:r w:rsidRPr="00D61064">
              <w:instrText xml:space="preserve"> DOCVARIABLE  MonthStart \@  yyyy   \* MERGEFORMAT </w:instrText>
            </w:r>
            <w:r w:rsidRPr="00D61064">
              <w:fldChar w:fldCharType="separate"/>
            </w:r>
            <w:r w:rsidR="000A2E5A">
              <w:t>2017</w:t>
            </w:r>
            <w:r w:rsidRPr="00D61064">
              <w:fldChar w:fldCharType="end"/>
            </w:r>
          </w:p>
        </w:tc>
      </w:tr>
    </w:tbl>
    <w:p w14:paraId="3353FDDF" w14:textId="77777777" w:rsidR="009F0C0C" w:rsidRPr="00D61064" w:rsidRDefault="009F0C0C" w:rsidP="0006738C"/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</w:tblPr>
      <w:tblGrid>
        <w:gridCol w:w="2231"/>
        <w:gridCol w:w="2231"/>
        <w:gridCol w:w="2231"/>
        <w:gridCol w:w="2231"/>
        <w:gridCol w:w="2231"/>
        <w:gridCol w:w="2230"/>
        <w:gridCol w:w="2230"/>
      </w:tblGrid>
      <w:tr w:rsidR="004804DD" w:rsidRPr="00D61064" w14:paraId="3D2D6054" w14:textId="77777777" w:rsidTr="00D12A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14" w:type="pct"/>
            <w:tcBorders>
              <w:bottom w:val="single" w:sz="4" w:space="0" w:color="BFBFBF" w:themeColor="background1" w:themeShade="BF"/>
            </w:tcBorders>
          </w:tcPr>
          <w:p w14:paraId="383F260F" w14:textId="77777777" w:rsidR="004804DD" w:rsidRPr="00D61064" w:rsidRDefault="004804DD" w:rsidP="00DB67F4">
            <w:pPr>
              <w:pStyle w:val="Days"/>
            </w:pPr>
            <w:r w:rsidRPr="00D61064">
              <w:fldChar w:fldCharType="begin"/>
            </w:r>
            <w:r w:rsidRPr="00D61064">
              <w:instrText xml:space="preserve"> DocVariable WeekDay1 \@ dddd \* FIRSTCAP MERGEFORMAT </w:instrText>
            </w:r>
            <w:r w:rsidRPr="00D61064">
              <w:fldChar w:fldCharType="separate"/>
            </w:r>
            <w:r w:rsidR="000A2E5A">
              <w:t>Lunedì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</w:tcPr>
          <w:p w14:paraId="69A3E351" w14:textId="77777777" w:rsidR="004804DD" w:rsidRPr="00D61064" w:rsidRDefault="004804DD" w:rsidP="00DB67F4">
            <w:pPr>
              <w:pStyle w:val="Days"/>
            </w:pPr>
            <w:r w:rsidRPr="00D61064">
              <w:fldChar w:fldCharType="begin"/>
            </w:r>
            <w:r w:rsidRPr="00D61064">
              <w:instrText xml:space="preserve"> DocVariable WeekDay2 \@ dddd \* FIRSTCAP MERGEFORMAT </w:instrText>
            </w:r>
            <w:r w:rsidRPr="00D61064">
              <w:fldChar w:fldCharType="separate"/>
            </w:r>
            <w:r w:rsidR="000A2E5A">
              <w:t>Martedì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</w:tcPr>
          <w:p w14:paraId="4F547A69" w14:textId="77777777" w:rsidR="004804DD" w:rsidRPr="00D61064" w:rsidRDefault="004804DD" w:rsidP="00DB67F4">
            <w:pPr>
              <w:pStyle w:val="Days"/>
            </w:pPr>
            <w:r w:rsidRPr="00D61064">
              <w:fldChar w:fldCharType="begin"/>
            </w:r>
            <w:r w:rsidRPr="00D61064">
              <w:instrText xml:space="preserve"> DocVariable WeekDay3 \@ dddd \* FIRSTCAP MERGEFORMAT </w:instrText>
            </w:r>
            <w:r w:rsidRPr="00D61064">
              <w:fldChar w:fldCharType="separate"/>
            </w:r>
            <w:r w:rsidR="000A2E5A">
              <w:t>Mercoledì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</w:tcPr>
          <w:p w14:paraId="76E8DBC4" w14:textId="77777777" w:rsidR="004804DD" w:rsidRPr="00D61064" w:rsidRDefault="004804DD" w:rsidP="00DB67F4">
            <w:pPr>
              <w:pStyle w:val="Days"/>
            </w:pPr>
            <w:r w:rsidRPr="00D61064">
              <w:fldChar w:fldCharType="begin"/>
            </w:r>
            <w:r w:rsidRPr="00D61064">
              <w:instrText xml:space="preserve"> DocVariable WeekDay4 \@ dddd \* FIRSTCAP MERGEFORMAT </w:instrText>
            </w:r>
            <w:r w:rsidRPr="00D61064">
              <w:fldChar w:fldCharType="separate"/>
            </w:r>
            <w:r w:rsidR="000A2E5A">
              <w:t>Giovedì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</w:tcPr>
          <w:p w14:paraId="5E43F54C" w14:textId="77777777" w:rsidR="004804DD" w:rsidRPr="00D61064" w:rsidRDefault="004804DD" w:rsidP="00DB67F4">
            <w:pPr>
              <w:pStyle w:val="Days"/>
            </w:pPr>
            <w:r w:rsidRPr="00D61064">
              <w:fldChar w:fldCharType="begin"/>
            </w:r>
            <w:r w:rsidRPr="00D61064">
              <w:instrText xml:space="preserve"> DocVariable WeekDay5 \@ dddd \* FIRSTCAP MERGEFORMAT </w:instrText>
            </w:r>
            <w:r w:rsidRPr="00D61064">
              <w:fldChar w:fldCharType="separate"/>
            </w:r>
            <w:r w:rsidR="000A2E5A">
              <w:t>Venerdì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7F7F7F" w:themeFill="text1" w:themeFillTint="80"/>
          </w:tcPr>
          <w:p w14:paraId="702651A1" w14:textId="77777777" w:rsidR="004804DD" w:rsidRPr="00D61064" w:rsidRDefault="004804DD" w:rsidP="00DB67F4">
            <w:pPr>
              <w:pStyle w:val="Days"/>
            </w:pPr>
            <w:r w:rsidRPr="00D61064">
              <w:fldChar w:fldCharType="begin"/>
            </w:r>
            <w:r w:rsidRPr="00D61064">
              <w:instrText xml:space="preserve"> DocVariable WeekDay6 \@ dddd \* FIRSTCAP MERGEFORMAT </w:instrText>
            </w:r>
            <w:r w:rsidRPr="00D61064">
              <w:fldChar w:fldCharType="separate"/>
            </w:r>
            <w:r w:rsidR="000A2E5A">
              <w:t>Sabato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7F7F7F" w:themeFill="text1" w:themeFillTint="80"/>
          </w:tcPr>
          <w:p w14:paraId="09167258" w14:textId="77777777" w:rsidR="004804DD" w:rsidRPr="00D61064" w:rsidRDefault="004804DD" w:rsidP="00DB67F4">
            <w:pPr>
              <w:pStyle w:val="Days"/>
            </w:pPr>
            <w:r w:rsidRPr="00D61064">
              <w:fldChar w:fldCharType="begin"/>
            </w:r>
            <w:r w:rsidRPr="00D61064">
              <w:instrText xml:space="preserve"> DocVariable WeekDay7 \@ dddd \* FIRSTCAP MERGEFORMAT </w:instrText>
            </w:r>
            <w:r w:rsidRPr="00D61064">
              <w:fldChar w:fldCharType="separate"/>
            </w:r>
            <w:r w:rsidR="000A2E5A">
              <w:t>Domenica</w:t>
            </w:r>
            <w:r w:rsidRPr="00D61064">
              <w:fldChar w:fldCharType="end"/>
            </w:r>
          </w:p>
        </w:tc>
      </w:tr>
      <w:tr w:rsidR="00145AD9" w:rsidRPr="00D61064" w14:paraId="56F4DE2C" w14:textId="77777777" w:rsidTr="00D12AAE">
        <w:tc>
          <w:tcPr>
            <w:tcW w:w="714" w:type="pct"/>
            <w:tcBorders>
              <w:bottom w:val="nil"/>
            </w:tcBorders>
          </w:tcPr>
          <w:p w14:paraId="10D53F80" w14:textId="77777777" w:rsidR="00145AD9" w:rsidRPr="00D61064" w:rsidRDefault="00145AD9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DocVariable WeekDayNumber </w:instrText>
            </w:r>
            <w:r w:rsidRPr="00D61064">
              <w:fldChar w:fldCharType="separate"/>
            </w:r>
            <w:r w:rsidR="000A2E5A">
              <w:instrText>1</w:instrText>
            </w:r>
            <w:r w:rsidRPr="00D61064">
              <w:fldChar w:fldCharType="end"/>
            </w:r>
            <w:r w:rsidRPr="00D61064">
              <w:instrText xml:space="preserve"> = "1" 1 ""</w:instrText>
            </w:r>
            <w:r w:rsidRPr="00D61064">
              <w:fldChar w:fldCharType="separate"/>
            </w:r>
            <w:r w:rsidR="000A2E5A" w:rsidRPr="00D61064">
              <w:rPr>
                <w:noProof/>
              </w:rPr>
              <w:t>1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FF1C1D4" w14:textId="77777777" w:rsidR="00145AD9" w:rsidRPr="00D61064" w:rsidRDefault="00145AD9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DocVariable WeekDayNumber </w:instrText>
            </w:r>
            <w:r w:rsidRPr="00D61064">
              <w:fldChar w:fldCharType="separate"/>
            </w:r>
            <w:r w:rsidR="000A2E5A">
              <w:instrText>1</w:instrText>
            </w:r>
            <w:r w:rsidRPr="00D61064">
              <w:fldChar w:fldCharType="end"/>
            </w:r>
            <w:r w:rsidRPr="00D61064">
              <w:instrText xml:space="preserve"> = "2" 1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=A2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1</w:instrText>
            </w:r>
            <w:r w:rsidRPr="00D61064">
              <w:fldChar w:fldCharType="end"/>
            </w:r>
            <w:r w:rsidRPr="00D61064">
              <w:instrText xml:space="preserve"> &lt;&gt; 0 </w:instrText>
            </w:r>
            <w:r w:rsidRPr="00D61064">
              <w:fldChar w:fldCharType="begin"/>
            </w:r>
            <w:r w:rsidRPr="00D61064">
              <w:instrText xml:space="preserve"> =A2+1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2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2</w:instrText>
            </w:r>
            <w:r w:rsidRPr="00D61064">
              <w:fldChar w:fldCharType="end"/>
            </w:r>
            <w:r w:rsidRPr="00D61064">
              <w:fldChar w:fldCharType="separate"/>
            </w:r>
            <w:r w:rsidR="000A2E5A">
              <w:rPr>
                <w:noProof/>
              </w:rPr>
              <w:t>2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8A5C1EC" w14:textId="77777777" w:rsidR="00145AD9" w:rsidRPr="00D61064" w:rsidRDefault="00145AD9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DocVariable WeekDayNumber </w:instrText>
            </w:r>
            <w:r w:rsidRPr="00D61064">
              <w:fldChar w:fldCharType="separate"/>
            </w:r>
            <w:r w:rsidR="000A2E5A">
              <w:instrText>1</w:instrText>
            </w:r>
            <w:r w:rsidRPr="00D61064">
              <w:fldChar w:fldCharType="end"/>
            </w:r>
            <w:r w:rsidRPr="00D61064">
              <w:instrText xml:space="preserve"> = "3" 1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=B2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2</w:instrText>
            </w:r>
            <w:r w:rsidRPr="00D61064">
              <w:fldChar w:fldCharType="end"/>
            </w:r>
            <w:r w:rsidRPr="00D61064">
              <w:instrText xml:space="preserve"> &lt;&gt; 0 </w:instrText>
            </w:r>
            <w:r w:rsidRPr="00D61064">
              <w:fldChar w:fldCharType="begin"/>
            </w:r>
            <w:r w:rsidRPr="00D61064">
              <w:instrText xml:space="preserve"> =B2+1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3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3</w:instrText>
            </w:r>
            <w:r w:rsidRPr="00D61064">
              <w:fldChar w:fldCharType="end"/>
            </w:r>
            <w:r w:rsidRPr="00D61064">
              <w:fldChar w:fldCharType="separate"/>
            </w:r>
            <w:r w:rsidR="000A2E5A">
              <w:rPr>
                <w:noProof/>
              </w:rPr>
              <w:t>3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A0D67C1" w14:textId="77777777" w:rsidR="00145AD9" w:rsidRPr="00D61064" w:rsidRDefault="00145AD9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DocVariable WeekDayNumber </w:instrText>
            </w:r>
            <w:r w:rsidRPr="00D61064">
              <w:fldChar w:fldCharType="separate"/>
            </w:r>
            <w:r w:rsidR="000A2E5A">
              <w:instrText>1</w:instrText>
            </w:r>
            <w:r w:rsidRPr="00D61064">
              <w:fldChar w:fldCharType="end"/>
            </w:r>
            <w:r w:rsidRPr="00D61064">
              <w:instrText xml:space="preserve"> = "4" 1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=C2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3</w:instrText>
            </w:r>
            <w:r w:rsidRPr="00D61064">
              <w:fldChar w:fldCharType="end"/>
            </w:r>
            <w:r w:rsidRPr="00D61064">
              <w:instrText xml:space="preserve"> &lt;&gt; 0 </w:instrText>
            </w:r>
            <w:r w:rsidRPr="00D61064">
              <w:fldChar w:fldCharType="begin"/>
            </w:r>
            <w:r w:rsidRPr="00D61064">
              <w:instrText xml:space="preserve"> =C2+1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4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4</w:instrText>
            </w:r>
            <w:r w:rsidRPr="00D61064">
              <w:fldChar w:fldCharType="end"/>
            </w:r>
            <w:r w:rsidRPr="00D61064">
              <w:fldChar w:fldCharType="separate"/>
            </w:r>
            <w:r w:rsidR="000A2E5A">
              <w:rPr>
                <w:noProof/>
              </w:rPr>
              <w:t>4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F523BF8" w14:textId="77777777" w:rsidR="00145AD9" w:rsidRPr="00D61064" w:rsidRDefault="00145AD9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DocVariable WeekDayNumber </w:instrText>
            </w:r>
            <w:r w:rsidRPr="00D61064">
              <w:fldChar w:fldCharType="separate"/>
            </w:r>
            <w:r w:rsidR="000A2E5A">
              <w:instrText>1</w:instrText>
            </w:r>
            <w:r w:rsidRPr="00D61064">
              <w:fldChar w:fldCharType="end"/>
            </w:r>
            <w:r w:rsidRPr="00D61064">
              <w:instrText xml:space="preserve">= "5" 1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=D2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4</w:instrText>
            </w:r>
            <w:r w:rsidRPr="00D61064">
              <w:fldChar w:fldCharType="end"/>
            </w:r>
            <w:r w:rsidRPr="00D61064">
              <w:instrText xml:space="preserve"> &lt;&gt; 0 </w:instrText>
            </w:r>
            <w:r w:rsidRPr="00D61064">
              <w:fldChar w:fldCharType="begin"/>
            </w:r>
            <w:r w:rsidRPr="00D61064">
              <w:instrText xml:space="preserve"> =D2+1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5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5</w:instrText>
            </w:r>
            <w:r w:rsidRPr="00D61064">
              <w:fldChar w:fldCharType="end"/>
            </w:r>
            <w:r w:rsidRPr="00D61064">
              <w:fldChar w:fldCharType="separate"/>
            </w:r>
            <w:r w:rsidR="000A2E5A">
              <w:rPr>
                <w:noProof/>
              </w:rPr>
              <w:t>5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0D35F4E" w14:textId="77777777" w:rsidR="00145AD9" w:rsidRPr="00D61064" w:rsidRDefault="00145AD9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DocVariable WeekDayNumber </w:instrText>
            </w:r>
            <w:r w:rsidRPr="00D61064">
              <w:fldChar w:fldCharType="separate"/>
            </w:r>
            <w:r w:rsidR="000A2E5A">
              <w:instrText>1</w:instrText>
            </w:r>
            <w:r w:rsidRPr="00D61064">
              <w:fldChar w:fldCharType="end"/>
            </w:r>
            <w:r w:rsidRPr="00D61064">
              <w:instrText xml:space="preserve"> = "6" 1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=E2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5</w:instrText>
            </w:r>
            <w:r w:rsidRPr="00D61064">
              <w:fldChar w:fldCharType="end"/>
            </w:r>
            <w:r w:rsidRPr="00D61064">
              <w:instrText xml:space="preserve"> &lt;&gt; 0 </w:instrText>
            </w:r>
            <w:r w:rsidRPr="00D61064">
              <w:fldChar w:fldCharType="begin"/>
            </w:r>
            <w:r w:rsidRPr="00D61064">
              <w:instrText xml:space="preserve"> =E2+1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6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6</w:instrText>
            </w:r>
            <w:r w:rsidRPr="00D61064">
              <w:fldChar w:fldCharType="end"/>
            </w:r>
            <w:r w:rsidRPr="00D61064">
              <w:fldChar w:fldCharType="separate"/>
            </w:r>
            <w:r w:rsidR="000A2E5A">
              <w:rPr>
                <w:noProof/>
              </w:rPr>
              <w:t>6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7FBEE61" w14:textId="77777777" w:rsidR="00145AD9" w:rsidRPr="00D61064" w:rsidRDefault="00145AD9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DocVariable WeekDayNumber </w:instrText>
            </w:r>
            <w:r w:rsidRPr="00D61064">
              <w:fldChar w:fldCharType="separate"/>
            </w:r>
            <w:r w:rsidR="000A2E5A">
              <w:instrText>1</w:instrText>
            </w:r>
            <w:r w:rsidRPr="00D61064">
              <w:fldChar w:fldCharType="end"/>
            </w:r>
            <w:r w:rsidRPr="00D61064">
              <w:instrText xml:space="preserve"> = "7" 1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=F2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6</w:instrText>
            </w:r>
            <w:r w:rsidRPr="00D61064">
              <w:fldChar w:fldCharType="end"/>
            </w:r>
            <w:r w:rsidRPr="00D61064">
              <w:instrText xml:space="preserve"> &lt;&gt; 0 </w:instrText>
            </w:r>
            <w:r w:rsidRPr="00D61064">
              <w:fldChar w:fldCharType="begin"/>
            </w:r>
            <w:r w:rsidRPr="00D61064">
              <w:instrText xml:space="preserve"> =F2+1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7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7</w:instrText>
            </w:r>
            <w:r w:rsidRPr="00D61064">
              <w:fldChar w:fldCharType="end"/>
            </w:r>
            <w:r w:rsidRPr="00D61064">
              <w:fldChar w:fldCharType="separate"/>
            </w:r>
            <w:r w:rsidR="000A2E5A">
              <w:rPr>
                <w:noProof/>
              </w:rPr>
              <w:t>7</w:t>
            </w:r>
            <w:r w:rsidRPr="00D61064">
              <w:fldChar w:fldCharType="end"/>
            </w:r>
          </w:p>
        </w:tc>
      </w:tr>
      <w:tr w:rsidR="0006738C" w:rsidRPr="00D61064" w14:paraId="421E16B1" w14:textId="77777777" w:rsidTr="00D12AAE">
        <w:trPr>
          <w:trHeight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4F6E225" w14:textId="220D37E2" w:rsidR="000A2E5A" w:rsidRPr="00D61064" w:rsidRDefault="000A2E5A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41821164" w14:textId="77777777" w:rsidR="007D6BBB" w:rsidRDefault="007D6BBB" w:rsidP="007D6BBB">
            <w:r>
              <w:t xml:space="preserve">Classe </w:t>
            </w:r>
            <w:r w:rsidRPr="001A4F07">
              <w:rPr>
                <w:highlight w:val="red"/>
              </w:rPr>
              <w:t>B1b</w:t>
            </w:r>
            <w:r>
              <w:t>: 10-13</w:t>
            </w:r>
          </w:p>
          <w:p w14:paraId="70C9C91D" w14:textId="69BF892C" w:rsidR="00E15BE2" w:rsidRPr="00D61064" w:rsidRDefault="000A2E5A" w:rsidP="000A2E5A">
            <w:r>
              <w:t xml:space="preserve">Classe </w:t>
            </w:r>
            <w:r w:rsidR="00247889" w:rsidRPr="00247889">
              <w:rPr>
                <w:highlight w:val="darkBlue"/>
              </w:rPr>
              <w:t>B1c</w:t>
            </w:r>
            <w:r w:rsidR="00247889">
              <w:t xml:space="preserve">: </w:t>
            </w:r>
            <w:r>
              <w:t>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4A31AF88" w14:textId="77777777" w:rsidR="007D6BBB" w:rsidRDefault="007D6BBB" w:rsidP="007D6BBB">
            <w:r>
              <w:t xml:space="preserve">Classe </w:t>
            </w:r>
            <w:r w:rsidRPr="001A4F07">
              <w:rPr>
                <w:highlight w:val="cyan"/>
              </w:rPr>
              <w:t>B1d</w:t>
            </w:r>
            <w:r>
              <w:t>: 10-13</w:t>
            </w:r>
          </w:p>
          <w:p w14:paraId="030385DB" w14:textId="60A68425" w:rsidR="00E15BE2" w:rsidRPr="00D61064" w:rsidRDefault="000A2E5A" w:rsidP="000A2E5A">
            <w:r>
              <w:t xml:space="preserve">Classe </w:t>
            </w:r>
            <w:r w:rsidR="001A4F07" w:rsidRPr="00F90FB2">
              <w:rPr>
                <w:highlight w:val="yellow"/>
              </w:rPr>
              <w:t>B1a</w:t>
            </w:r>
            <w:r w:rsidR="001A4F07">
              <w:t xml:space="preserve">: </w:t>
            </w:r>
            <w:r>
              <w:t>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E41FEC8" w14:textId="737EAF6D" w:rsidR="001A4F07" w:rsidRDefault="006F68C6" w:rsidP="000A2E5A">
            <w:r>
              <w:t xml:space="preserve">Classe </w:t>
            </w:r>
            <w:r w:rsidRPr="00DC2466">
              <w:rPr>
                <w:highlight w:val="red"/>
              </w:rPr>
              <w:t>B1b</w:t>
            </w:r>
            <w:r>
              <w:t xml:space="preserve"> 10-13</w:t>
            </w:r>
          </w:p>
          <w:p w14:paraId="6E5E0809" w14:textId="45AA7DF9" w:rsidR="00E15BE2" w:rsidRPr="00D61064" w:rsidRDefault="00F90FB2" w:rsidP="000A2E5A">
            <w:r>
              <w:t xml:space="preserve">Classe </w:t>
            </w:r>
            <w:r w:rsidRPr="00247889">
              <w:rPr>
                <w:highlight w:val="darkBlue"/>
              </w:rPr>
              <w:t>B1c</w:t>
            </w:r>
            <w:r w:rsidR="001A4F07">
              <w:t>:1</w:t>
            </w:r>
            <w:r w:rsidR="000A2E5A">
              <w:t>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948306F" w14:textId="3006DDF6" w:rsidR="006F68C6" w:rsidRDefault="006F68C6" w:rsidP="000A2E5A">
            <w:r>
              <w:t xml:space="preserve">Classe </w:t>
            </w:r>
            <w:r w:rsidRPr="001A4F07">
              <w:rPr>
                <w:highlight w:val="red"/>
              </w:rPr>
              <w:t>B1b</w:t>
            </w:r>
            <w:r>
              <w:t>: 10-13</w:t>
            </w:r>
          </w:p>
          <w:p w14:paraId="1B561B92" w14:textId="38AF96AB" w:rsidR="00E15BE2" w:rsidRPr="00D61064" w:rsidRDefault="000A2E5A" w:rsidP="000A2E5A">
            <w:r>
              <w:t xml:space="preserve">Classe </w:t>
            </w:r>
            <w:r w:rsidR="00F90FB2" w:rsidRPr="00F90FB2">
              <w:rPr>
                <w:highlight w:val="yellow"/>
              </w:rPr>
              <w:t>B1a</w:t>
            </w:r>
            <w:r w:rsidR="00F90FB2">
              <w:t xml:space="preserve">: </w:t>
            </w:r>
            <w:r>
              <w:t>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16C6AEF" w14:textId="77777777" w:rsidR="00E15BE2" w:rsidRPr="00D61064" w:rsidRDefault="00E15BE2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474F23D2" w14:textId="77777777" w:rsidR="00E15BE2" w:rsidRPr="00D61064" w:rsidRDefault="00E15BE2" w:rsidP="00566EB4"/>
        </w:tc>
      </w:tr>
      <w:tr w:rsidR="00E15BE2" w:rsidRPr="00D61064" w14:paraId="3FC9D396" w14:textId="77777777" w:rsidTr="00D12AAE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7595141" w14:textId="77777777" w:rsidR="00E15BE2" w:rsidRPr="001A4F07" w:rsidRDefault="00E15BE2" w:rsidP="006160CB">
            <w:pPr>
              <w:pStyle w:val="Dates"/>
              <w:rPr>
                <w:highlight w:val="cyan"/>
              </w:rPr>
            </w:pPr>
            <w:r w:rsidRPr="001A4F07">
              <w:rPr>
                <w:highlight w:val="cyan"/>
              </w:rPr>
              <w:fldChar w:fldCharType="begin"/>
            </w:r>
            <w:r w:rsidRPr="001A4F07">
              <w:rPr>
                <w:highlight w:val="cyan"/>
              </w:rPr>
              <w:instrText xml:space="preserve"> =G2+1 </w:instrText>
            </w:r>
            <w:r w:rsidRPr="001A4F07">
              <w:rPr>
                <w:highlight w:val="cyan"/>
              </w:rPr>
              <w:fldChar w:fldCharType="separate"/>
            </w:r>
            <w:r w:rsidR="000A2E5A" w:rsidRPr="001A4F07">
              <w:rPr>
                <w:noProof/>
                <w:highlight w:val="cyan"/>
              </w:rPr>
              <w:t>8</w:t>
            </w:r>
            <w:r w:rsidRPr="001A4F07">
              <w:rPr>
                <w:highlight w:val="cyan"/>
              </w:rP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88EF2FE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=A4+1 </w:instrText>
            </w:r>
            <w:r w:rsidRPr="00D61064">
              <w:fldChar w:fldCharType="separate"/>
            </w:r>
            <w:r w:rsidR="000A2E5A">
              <w:rPr>
                <w:noProof/>
              </w:rPr>
              <w:t>9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F0CE5F1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=B4+1 </w:instrText>
            </w:r>
            <w:r w:rsidRPr="00D61064">
              <w:fldChar w:fldCharType="separate"/>
            </w:r>
            <w:r w:rsidR="000A2E5A">
              <w:rPr>
                <w:noProof/>
              </w:rPr>
              <w:t>10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CDE4F6E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=C4+1 </w:instrText>
            </w:r>
            <w:r w:rsidRPr="00D61064">
              <w:fldChar w:fldCharType="separate"/>
            </w:r>
            <w:r w:rsidR="000A2E5A">
              <w:rPr>
                <w:noProof/>
              </w:rPr>
              <w:t>11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799F29E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=D4+1 </w:instrText>
            </w:r>
            <w:r w:rsidRPr="00D61064">
              <w:fldChar w:fldCharType="separate"/>
            </w:r>
            <w:r w:rsidR="000A2E5A">
              <w:rPr>
                <w:noProof/>
              </w:rPr>
              <w:t>12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7FD986D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=E4+1 </w:instrText>
            </w:r>
            <w:r w:rsidRPr="00D61064">
              <w:fldChar w:fldCharType="separate"/>
            </w:r>
            <w:r w:rsidR="000A2E5A">
              <w:rPr>
                <w:noProof/>
              </w:rPr>
              <w:t>13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6CD5F31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=F4+1 </w:instrText>
            </w:r>
            <w:r w:rsidRPr="00D61064">
              <w:fldChar w:fldCharType="separate"/>
            </w:r>
            <w:r w:rsidR="000A2E5A">
              <w:rPr>
                <w:noProof/>
              </w:rPr>
              <w:t>14</w:t>
            </w:r>
            <w:r w:rsidRPr="00D61064">
              <w:fldChar w:fldCharType="end"/>
            </w:r>
          </w:p>
        </w:tc>
      </w:tr>
      <w:tr w:rsidR="00E15BE2" w:rsidRPr="00D61064" w14:paraId="4B892458" w14:textId="77777777" w:rsidTr="00D12AAE">
        <w:trPr>
          <w:trHeight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4D1DD2DA" w14:textId="77777777" w:rsidR="007D6BBB" w:rsidRDefault="007D6BBB" w:rsidP="007D6BBB">
            <w:r>
              <w:t xml:space="preserve">Classe </w:t>
            </w:r>
            <w:r w:rsidRPr="001A4F07">
              <w:rPr>
                <w:highlight w:val="red"/>
              </w:rPr>
              <w:t>B1b</w:t>
            </w:r>
            <w:r>
              <w:t>: 10-13</w:t>
            </w:r>
          </w:p>
          <w:p w14:paraId="37854A7C" w14:textId="73FE4E7F" w:rsidR="00E15BE2" w:rsidRPr="00D61064" w:rsidRDefault="000A2E5A" w:rsidP="000A2E5A">
            <w:r>
              <w:t xml:space="preserve">Classe </w:t>
            </w:r>
            <w:r w:rsidR="00247889" w:rsidRPr="00247889">
              <w:rPr>
                <w:highlight w:val="darkBlue"/>
              </w:rPr>
              <w:t>B1c</w:t>
            </w:r>
            <w:r w:rsidR="00247889">
              <w:t xml:space="preserve">: </w:t>
            </w:r>
            <w:r>
              <w:t>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7A67A256" w14:textId="77777777" w:rsidR="007D6BBB" w:rsidRDefault="007D6BBB" w:rsidP="007D6BBB">
            <w:r>
              <w:t xml:space="preserve">Classe </w:t>
            </w:r>
            <w:r w:rsidRPr="001A4F07">
              <w:rPr>
                <w:highlight w:val="cyan"/>
              </w:rPr>
              <w:t>B1d</w:t>
            </w:r>
            <w:r>
              <w:t>: 10-13</w:t>
            </w:r>
          </w:p>
          <w:p w14:paraId="53AA37FC" w14:textId="4333F676" w:rsidR="00E15BE2" w:rsidRPr="00D61064" w:rsidRDefault="000A2E5A" w:rsidP="000A2E5A">
            <w:r>
              <w:t xml:space="preserve">Classe </w:t>
            </w:r>
            <w:r w:rsidR="00F90FB2" w:rsidRPr="00F90FB2">
              <w:rPr>
                <w:highlight w:val="yellow"/>
              </w:rPr>
              <w:t>B1a</w:t>
            </w:r>
            <w:r w:rsidR="00F90FB2">
              <w:t xml:space="preserve">: </w:t>
            </w:r>
            <w:r>
              <w:t>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451EA7F5" w14:textId="77777777" w:rsidR="007D6BBB" w:rsidRDefault="007D6BBB" w:rsidP="007D6BBB">
            <w:r>
              <w:t xml:space="preserve">Classe </w:t>
            </w:r>
            <w:r w:rsidRPr="001A4F07">
              <w:rPr>
                <w:highlight w:val="red"/>
              </w:rPr>
              <w:t>B1b</w:t>
            </w:r>
            <w:r>
              <w:t>: 10-13</w:t>
            </w:r>
          </w:p>
          <w:p w14:paraId="62F8EC0D" w14:textId="15C7F19F" w:rsidR="00E15BE2" w:rsidRPr="00D61064" w:rsidRDefault="000A2E5A" w:rsidP="000A2E5A">
            <w:r>
              <w:t xml:space="preserve">Classe </w:t>
            </w:r>
            <w:r w:rsidR="00F90FB2" w:rsidRPr="00247889">
              <w:rPr>
                <w:highlight w:val="darkBlue"/>
              </w:rPr>
              <w:t>B1c</w:t>
            </w:r>
            <w:r w:rsidR="00F90FB2">
              <w:t xml:space="preserve">: </w:t>
            </w:r>
            <w:r>
              <w:t>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B81141C" w14:textId="1A774675" w:rsidR="001A4F07" w:rsidRDefault="006F68C6" w:rsidP="000A2E5A">
            <w:r>
              <w:t xml:space="preserve">Classe </w:t>
            </w:r>
            <w:r w:rsidRPr="001A4F07">
              <w:rPr>
                <w:highlight w:val="cyan"/>
              </w:rPr>
              <w:t>B1d</w:t>
            </w:r>
            <w:r>
              <w:t>: 10-13</w:t>
            </w:r>
          </w:p>
          <w:p w14:paraId="33327A12" w14:textId="7EC225F5" w:rsidR="00E15BE2" w:rsidRPr="00D61064" w:rsidRDefault="00F90FB2" w:rsidP="000A2E5A">
            <w:r>
              <w:t xml:space="preserve">Classe </w:t>
            </w:r>
            <w:r w:rsidRPr="00F90FB2">
              <w:rPr>
                <w:highlight w:val="yellow"/>
              </w:rPr>
              <w:t>B1a</w:t>
            </w:r>
            <w:r>
              <w:t>: 1</w:t>
            </w:r>
            <w:r w:rsidR="000A2E5A">
              <w:t>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41ED4200" w14:textId="752E38DB" w:rsidR="001A4F07" w:rsidRDefault="006F68C6" w:rsidP="000A2E5A">
            <w:r>
              <w:t xml:space="preserve">Classe </w:t>
            </w:r>
            <w:r w:rsidRPr="00DC2466">
              <w:rPr>
                <w:highlight w:val="red"/>
              </w:rPr>
              <w:t>B1b</w:t>
            </w:r>
            <w:r>
              <w:t xml:space="preserve"> 10-13</w:t>
            </w:r>
          </w:p>
          <w:p w14:paraId="380CBCA4" w14:textId="7E166574" w:rsidR="00E15BE2" w:rsidRPr="00D61064" w:rsidRDefault="000A2E5A" w:rsidP="000A2E5A">
            <w:r>
              <w:t xml:space="preserve">Classe </w:t>
            </w:r>
            <w:r w:rsidR="00247889" w:rsidRPr="00247889">
              <w:rPr>
                <w:highlight w:val="darkBlue"/>
              </w:rPr>
              <w:t>B1c</w:t>
            </w:r>
            <w:r w:rsidR="00247889">
              <w:t xml:space="preserve">: </w:t>
            </w:r>
            <w:r>
              <w:t>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BADC362" w14:textId="77777777" w:rsidR="00E15BE2" w:rsidRPr="00D61064" w:rsidRDefault="00E15BE2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342D5E58" w14:textId="77777777" w:rsidR="00E15BE2" w:rsidRPr="00D61064" w:rsidRDefault="00E15BE2" w:rsidP="00566EB4"/>
        </w:tc>
      </w:tr>
      <w:tr w:rsidR="00E15BE2" w:rsidRPr="00D61064" w14:paraId="501A268A" w14:textId="77777777" w:rsidTr="00D12AAE">
        <w:tc>
          <w:tcPr>
            <w:tcW w:w="714" w:type="pct"/>
            <w:tcBorders>
              <w:bottom w:val="nil"/>
            </w:tcBorders>
          </w:tcPr>
          <w:p w14:paraId="67441DA8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=G4+1 </w:instrText>
            </w:r>
            <w:r w:rsidRPr="00D61064">
              <w:fldChar w:fldCharType="separate"/>
            </w:r>
            <w:r w:rsidR="000A2E5A">
              <w:rPr>
                <w:noProof/>
              </w:rPr>
              <w:t>15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B32A021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=A6+1 </w:instrText>
            </w:r>
            <w:r w:rsidRPr="00D61064">
              <w:fldChar w:fldCharType="separate"/>
            </w:r>
            <w:r w:rsidR="000A2E5A">
              <w:rPr>
                <w:noProof/>
              </w:rPr>
              <w:t>16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2035F39F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=B6+1 </w:instrText>
            </w:r>
            <w:r w:rsidRPr="00D61064">
              <w:fldChar w:fldCharType="separate"/>
            </w:r>
            <w:r w:rsidR="000A2E5A">
              <w:rPr>
                <w:noProof/>
              </w:rPr>
              <w:t>17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0CFE83D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=C6+1 </w:instrText>
            </w:r>
            <w:r w:rsidRPr="00D61064">
              <w:fldChar w:fldCharType="separate"/>
            </w:r>
            <w:r w:rsidR="000A2E5A">
              <w:rPr>
                <w:noProof/>
              </w:rPr>
              <w:t>18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30D3EF5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=D6+1 </w:instrText>
            </w:r>
            <w:r w:rsidRPr="00D61064">
              <w:fldChar w:fldCharType="separate"/>
            </w:r>
            <w:r w:rsidR="000A2E5A">
              <w:rPr>
                <w:noProof/>
              </w:rPr>
              <w:t>19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E350BD4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=E6+1 </w:instrText>
            </w:r>
            <w:r w:rsidRPr="00D61064">
              <w:fldChar w:fldCharType="separate"/>
            </w:r>
            <w:r w:rsidR="000A2E5A">
              <w:rPr>
                <w:noProof/>
              </w:rPr>
              <w:t>20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413A128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=F6+1 </w:instrText>
            </w:r>
            <w:r w:rsidRPr="00D61064">
              <w:fldChar w:fldCharType="separate"/>
            </w:r>
            <w:r w:rsidR="000A2E5A">
              <w:rPr>
                <w:noProof/>
              </w:rPr>
              <w:t>21</w:t>
            </w:r>
            <w:r w:rsidRPr="00D61064">
              <w:fldChar w:fldCharType="end"/>
            </w:r>
          </w:p>
        </w:tc>
      </w:tr>
      <w:tr w:rsidR="00E15BE2" w:rsidRPr="00D61064" w14:paraId="1546CDDA" w14:textId="77777777" w:rsidTr="00D12AAE">
        <w:trPr>
          <w:trHeight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68EA347" w14:textId="77777777" w:rsidR="007D6BBB" w:rsidRDefault="007D6BBB" w:rsidP="007D6BBB">
            <w:r>
              <w:t xml:space="preserve">Classe </w:t>
            </w:r>
            <w:r w:rsidRPr="001A4F07">
              <w:rPr>
                <w:highlight w:val="cyan"/>
              </w:rPr>
              <w:t>B1d</w:t>
            </w:r>
            <w:r>
              <w:t>: 10-13</w:t>
            </w:r>
          </w:p>
          <w:p w14:paraId="7E8131CC" w14:textId="4E391E12" w:rsidR="00E15BE2" w:rsidRPr="00D61064" w:rsidRDefault="002D45C0" w:rsidP="000A2E5A">
            <w:r>
              <w:t xml:space="preserve">Classe </w:t>
            </w:r>
            <w:r w:rsidRPr="00BC65B4">
              <w:rPr>
                <w:highlight w:val="yellow"/>
              </w:rPr>
              <w:t>B1a</w:t>
            </w:r>
            <w:r>
              <w:t>: 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3032054" w14:textId="77777777" w:rsidR="007D6BBB" w:rsidRDefault="007D6BBB" w:rsidP="007D6BBB">
            <w:r>
              <w:t xml:space="preserve">Classe </w:t>
            </w:r>
            <w:r w:rsidRPr="001A4F07">
              <w:rPr>
                <w:highlight w:val="red"/>
              </w:rPr>
              <w:t>B1b</w:t>
            </w:r>
            <w:r>
              <w:t>: 10-13</w:t>
            </w:r>
          </w:p>
          <w:p w14:paraId="32DF6CB6" w14:textId="7069AE3A" w:rsidR="00E15BE2" w:rsidRPr="00D61064" w:rsidRDefault="002D45C0" w:rsidP="000A2E5A">
            <w:r>
              <w:t xml:space="preserve">Classe </w:t>
            </w:r>
            <w:r w:rsidRPr="00247889">
              <w:rPr>
                <w:highlight w:val="darkBlue"/>
              </w:rPr>
              <w:t>B1c</w:t>
            </w:r>
            <w:r>
              <w:t>: 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9539EF8" w14:textId="77777777" w:rsidR="007D6BBB" w:rsidRDefault="007D6BBB" w:rsidP="007D6BBB">
            <w:r>
              <w:t xml:space="preserve">Classe </w:t>
            </w:r>
            <w:r w:rsidRPr="001A4F07">
              <w:rPr>
                <w:highlight w:val="cyan"/>
              </w:rPr>
              <w:t>B1d</w:t>
            </w:r>
            <w:r>
              <w:t>: 10-13</w:t>
            </w:r>
          </w:p>
          <w:p w14:paraId="62BAD7E0" w14:textId="75A84E80" w:rsidR="00E15BE2" w:rsidRPr="00D61064" w:rsidRDefault="002D45C0" w:rsidP="000A2E5A">
            <w:r>
              <w:t xml:space="preserve">Classe </w:t>
            </w:r>
            <w:r w:rsidRPr="00F90FB2">
              <w:rPr>
                <w:highlight w:val="yellow"/>
              </w:rPr>
              <w:t>B1a</w:t>
            </w:r>
            <w:r>
              <w:t>: 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6ED2095" w14:textId="77777777" w:rsidR="007D6BBB" w:rsidRDefault="007D6BBB" w:rsidP="007D6BBB">
            <w:r>
              <w:t xml:space="preserve">Classe </w:t>
            </w:r>
            <w:r w:rsidRPr="001A4F07">
              <w:rPr>
                <w:highlight w:val="red"/>
              </w:rPr>
              <w:t>B1b</w:t>
            </w:r>
            <w:r>
              <w:t>: 10-13</w:t>
            </w:r>
          </w:p>
          <w:p w14:paraId="417D6CE6" w14:textId="42918505" w:rsidR="00E15BE2" w:rsidRPr="00D61064" w:rsidRDefault="006C7017" w:rsidP="000A2E5A">
            <w:r>
              <w:t xml:space="preserve">Classe </w:t>
            </w:r>
            <w:r w:rsidRPr="00BC65B4">
              <w:rPr>
                <w:highlight w:val="darkBlue"/>
              </w:rPr>
              <w:t>B1c</w:t>
            </w:r>
            <w:r>
              <w:t>: 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5383DEE" w14:textId="77777777" w:rsidR="007D6BBB" w:rsidRDefault="007D6BBB" w:rsidP="007D6BBB">
            <w:r>
              <w:t xml:space="preserve">Classe </w:t>
            </w:r>
            <w:r w:rsidRPr="001A4F07">
              <w:rPr>
                <w:highlight w:val="cyan"/>
              </w:rPr>
              <w:t>B1d</w:t>
            </w:r>
            <w:r>
              <w:t>: 10-13</w:t>
            </w:r>
          </w:p>
          <w:p w14:paraId="1699EF1F" w14:textId="4CD9B29C" w:rsidR="00E15BE2" w:rsidRPr="00D61064" w:rsidRDefault="00EC6CF9" w:rsidP="000A2E5A">
            <w:r>
              <w:t xml:space="preserve">Classe </w:t>
            </w:r>
            <w:r w:rsidRPr="00BC65B4">
              <w:rPr>
                <w:highlight w:val="yellow"/>
              </w:rPr>
              <w:t>B1a</w:t>
            </w:r>
            <w:r>
              <w:t xml:space="preserve"> 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A772CB7" w14:textId="77777777" w:rsidR="00E15BE2" w:rsidRPr="00D61064" w:rsidRDefault="00E15BE2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8FB21A7" w14:textId="77777777" w:rsidR="00E15BE2" w:rsidRPr="00D61064" w:rsidRDefault="00E15BE2" w:rsidP="00566EB4"/>
        </w:tc>
      </w:tr>
      <w:tr w:rsidR="00E15BE2" w:rsidRPr="00D61064" w14:paraId="76DC276F" w14:textId="77777777" w:rsidTr="00D12AAE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853D0ED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=G6+1 </w:instrText>
            </w:r>
            <w:r w:rsidRPr="00D61064">
              <w:fldChar w:fldCharType="separate"/>
            </w:r>
            <w:r w:rsidR="000A2E5A">
              <w:rPr>
                <w:noProof/>
              </w:rPr>
              <w:t>22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282FECC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=A8+1 </w:instrText>
            </w:r>
            <w:r w:rsidRPr="00D61064">
              <w:fldChar w:fldCharType="separate"/>
            </w:r>
            <w:r w:rsidR="000A2E5A">
              <w:rPr>
                <w:noProof/>
              </w:rPr>
              <w:t>23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675A4C4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=B8+1 </w:instrText>
            </w:r>
            <w:r w:rsidRPr="00D61064">
              <w:fldChar w:fldCharType="separate"/>
            </w:r>
            <w:r w:rsidR="000A2E5A">
              <w:rPr>
                <w:noProof/>
              </w:rPr>
              <w:t>24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A3E9FB6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=C8+1 </w:instrText>
            </w:r>
            <w:r w:rsidRPr="00D61064">
              <w:fldChar w:fldCharType="separate"/>
            </w:r>
            <w:r w:rsidR="000A2E5A">
              <w:rPr>
                <w:noProof/>
              </w:rPr>
              <w:t>25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F81DEEA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=D8+1 </w:instrText>
            </w:r>
            <w:r w:rsidRPr="00D61064">
              <w:fldChar w:fldCharType="separate"/>
            </w:r>
            <w:r w:rsidR="000A2E5A">
              <w:rPr>
                <w:noProof/>
              </w:rPr>
              <w:t>26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45169AA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=E8+1 </w:instrText>
            </w:r>
            <w:r w:rsidRPr="00D61064">
              <w:fldChar w:fldCharType="separate"/>
            </w:r>
            <w:r w:rsidR="000A2E5A">
              <w:rPr>
                <w:noProof/>
              </w:rPr>
              <w:t>27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24F4A24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=F8+1 </w:instrText>
            </w:r>
            <w:r w:rsidRPr="00D61064">
              <w:fldChar w:fldCharType="separate"/>
            </w:r>
            <w:r w:rsidR="000A2E5A">
              <w:rPr>
                <w:noProof/>
              </w:rPr>
              <w:t>28</w:t>
            </w:r>
            <w:r w:rsidRPr="00D61064">
              <w:fldChar w:fldCharType="end"/>
            </w:r>
          </w:p>
        </w:tc>
      </w:tr>
      <w:tr w:rsidR="0006738C" w:rsidRPr="00D61064" w14:paraId="23C51A4C" w14:textId="77777777" w:rsidTr="00D12AAE">
        <w:trPr>
          <w:trHeight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430AD77E" w14:textId="77777777" w:rsidR="007D6BBB" w:rsidRDefault="007D6BBB" w:rsidP="007D6BBB">
            <w:r>
              <w:t xml:space="preserve">Classe </w:t>
            </w:r>
            <w:r w:rsidRPr="001A4F07">
              <w:rPr>
                <w:highlight w:val="red"/>
              </w:rPr>
              <w:t>B1b</w:t>
            </w:r>
            <w:r>
              <w:t>: 10-13</w:t>
            </w:r>
          </w:p>
          <w:p w14:paraId="4D3AE0F3" w14:textId="6BE5230F" w:rsidR="00E15BE2" w:rsidRPr="00D61064" w:rsidRDefault="003B1CAA" w:rsidP="000A2E5A">
            <w:r>
              <w:t xml:space="preserve">Classe </w:t>
            </w:r>
            <w:r w:rsidRPr="00F90FB2">
              <w:rPr>
                <w:highlight w:val="yellow"/>
              </w:rPr>
              <w:t>B1a</w:t>
            </w:r>
            <w:r>
              <w:t>: 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380CFDD2" w14:textId="77777777" w:rsidR="007D6BBB" w:rsidRDefault="007D6BBB" w:rsidP="007D6BBB">
            <w:r>
              <w:t xml:space="preserve">Classe </w:t>
            </w:r>
            <w:r w:rsidRPr="001A4F07">
              <w:rPr>
                <w:highlight w:val="cyan"/>
              </w:rPr>
              <w:t>B1d</w:t>
            </w:r>
            <w:r>
              <w:t>: 10-13</w:t>
            </w:r>
          </w:p>
          <w:p w14:paraId="051C366C" w14:textId="4EBD64A5" w:rsidR="00E15BE2" w:rsidRPr="00D61064" w:rsidRDefault="00DA067B" w:rsidP="000A2E5A">
            <w:r>
              <w:t xml:space="preserve">Classe </w:t>
            </w:r>
            <w:r w:rsidRPr="00BC65B4">
              <w:rPr>
                <w:highlight w:val="yellow"/>
              </w:rPr>
              <w:t>B1a</w:t>
            </w:r>
            <w:r>
              <w:t>: 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6535A1D" w14:textId="08704C72" w:rsidR="006F68C6" w:rsidRDefault="005055CB" w:rsidP="000A2E5A">
            <w:r>
              <w:t xml:space="preserve">Classe </w:t>
            </w:r>
            <w:r w:rsidRPr="005055CB">
              <w:rPr>
                <w:highlight w:val="cyan"/>
              </w:rPr>
              <w:t>B1d</w:t>
            </w:r>
            <w:bookmarkStart w:id="0" w:name="_GoBack"/>
            <w:bookmarkEnd w:id="0"/>
            <w:r>
              <w:t>: 10-13</w:t>
            </w:r>
          </w:p>
          <w:p w14:paraId="5E22A434" w14:textId="6E58ECC7" w:rsidR="00E15BE2" w:rsidRPr="00D61064" w:rsidRDefault="00247889" w:rsidP="000A2E5A">
            <w:r>
              <w:t>Modulo:</w:t>
            </w:r>
            <w:r w:rsidR="000A2E5A">
              <w:t xml:space="preserve"> 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6CD6BBBC" w14:textId="77777777" w:rsidR="006F68C6" w:rsidRDefault="006F68C6" w:rsidP="000A2E5A"/>
          <w:p w14:paraId="5C01DBB0" w14:textId="1880AB8C" w:rsidR="00E15BE2" w:rsidRPr="00D61064" w:rsidRDefault="00C35EA2" w:rsidP="000A2E5A">
            <w:r>
              <w:t>Modulo: 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E1CEAD2" w14:textId="77777777" w:rsidR="006F68C6" w:rsidRDefault="006F68C6" w:rsidP="000A2E5A"/>
          <w:p w14:paraId="4E93AE7A" w14:textId="0B99C0B0" w:rsidR="00E15BE2" w:rsidRPr="00D61064" w:rsidRDefault="006C7017" w:rsidP="000A2E5A">
            <w:r>
              <w:t>Modulo: 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2996B32" w14:textId="77777777" w:rsidR="00E15BE2" w:rsidRPr="00D61064" w:rsidRDefault="00E15BE2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2B20DB8" w14:textId="77777777" w:rsidR="00E15BE2" w:rsidRPr="00D61064" w:rsidRDefault="00E15BE2" w:rsidP="00566EB4"/>
        </w:tc>
      </w:tr>
      <w:tr w:rsidR="0006738C" w:rsidRPr="00D61064" w14:paraId="1881AE37" w14:textId="77777777" w:rsidTr="00D12AAE">
        <w:tc>
          <w:tcPr>
            <w:tcW w:w="714" w:type="pct"/>
            <w:tcBorders>
              <w:bottom w:val="nil"/>
            </w:tcBorders>
          </w:tcPr>
          <w:p w14:paraId="5B8E8FE7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IF </w:instrText>
            </w:r>
            <w:r w:rsidRPr="00D61064">
              <w:fldChar w:fldCharType="begin"/>
            </w:r>
            <w:r w:rsidRPr="00D61064">
              <w:instrText xml:space="preserve"> =G8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28</w:instrText>
            </w:r>
            <w:r w:rsidRPr="00D61064">
              <w:fldChar w:fldCharType="end"/>
            </w:r>
            <w:r w:rsidRPr="00D61064">
              <w:instrText xml:space="preserve"> = 0,""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=G8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28</w:instrText>
            </w:r>
            <w:r w:rsidRPr="00D61064">
              <w:fldChar w:fldCharType="end"/>
            </w:r>
            <w:r w:rsidRPr="00D61064">
              <w:instrText xml:space="preserve">  &lt; </w:instrText>
            </w:r>
            <w:r w:rsidRPr="00D61064">
              <w:fldChar w:fldCharType="begin"/>
            </w:r>
            <w:r w:rsidRPr="00D61064">
              <w:instrText xml:space="preserve"> DocVariable MonthEnd \@ d </w:instrText>
            </w:r>
            <w:r w:rsidRPr="00D61064">
              <w:fldChar w:fldCharType="separate"/>
            </w:r>
            <w:r w:rsidR="000A2E5A">
              <w:instrText>31</w:instrText>
            </w:r>
            <w:r w:rsidRPr="00D61064">
              <w:fldChar w:fldCharType="end"/>
            </w:r>
            <w:r w:rsidRPr="00D61064">
              <w:instrText xml:space="preserve">  </w:instrText>
            </w:r>
            <w:r w:rsidRPr="00D61064">
              <w:fldChar w:fldCharType="begin"/>
            </w:r>
            <w:r w:rsidRPr="00D61064">
              <w:instrText xml:space="preserve"> =G8+1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29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29</w:instrText>
            </w:r>
            <w:r w:rsidRPr="00D61064">
              <w:fldChar w:fldCharType="end"/>
            </w:r>
            <w:r w:rsidRPr="00D61064">
              <w:fldChar w:fldCharType="separate"/>
            </w:r>
            <w:r w:rsidR="000A2E5A">
              <w:rPr>
                <w:noProof/>
              </w:rPr>
              <w:t>29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73376E6" w14:textId="42224446" w:rsidR="00247889" w:rsidRPr="00D61064" w:rsidRDefault="00E15BE2" w:rsidP="00247889">
            <w:pPr>
              <w:pStyle w:val="Dates"/>
            </w:pPr>
            <w:r w:rsidRPr="00D61064">
              <w:fldChar w:fldCharType="begin"/>
            </w:r>
            <w:r w:rsidRPr="00D61064">
              <w:instrText xml:space="preserve">IF </w:instrText>
            </w:r>
            <w:r w:rsidRPr="00D61064">
              <w:fldChar w:fldCharType="begin"/>
            </w:r>
            <w:r w:rsidRPr="00D61064">
              <w:instrText xml:space="preserve"> =A10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29</w:instrText>
            </w:r>
            <w:r w:rsidRPr="00D61064">
              <w:fldChar w:fldCharType="end"/>
            </w:r>
            <w:r w:rsidRPr="00D61064">
              <w:instrText xml:space="preserve"> = 0,""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=A10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29</w:instrText>
            </w:r>
            <w:r w:rsidRPr="00D61064">
              <w:fldChar w:fldCharType="end"/>
            </w:r>
            <w:r w:rsidRPr="00D61064">
              <w:instrText xml:space="preserve">  &lt; </w:instrText>
            </w:r>
            <w:r w:rsidRPr="00D61064">
              <w:fldChar w:fldCharType="begin"/>
            </w:r>
            <w:r w:rsidRPr="00D61064">
              <w:instrText xml:space="preserve"> DocVariable MonthEnd \@ d </w:instrText>
            </w:r>
            <w:r w:rsidRPr="00D61064">
              <w:fldChar w:fldCharType="separate"/>
            </w:r>
            <w:r w:rsidR="000A2E5A">
              <w:instrText>31</w:instrText>
            </w:r>
            <w:r w:rsidRPr="00D61064">
              <w:fldChar w:fldCharType="end"/>
            </w:r>
            <w:r w:rsidRPr="00D61064">
              <w:instrText xml:space="preserve">  </w:instrText>
            </w:r>
            <w:r w:rsidRPr="00D61064">
              <w:fldChar w:fldCharType="begin"/>
            </w:r>
            <w:r w:rsidRPr="00D61064">
              <w:instrText xml:space="preserve"> =A10+1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30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30</w:instrText>
            </w:r>
            <w:r w:rsidRPr="00D61064">
              <w:fldChar w:fldCharType="end"/>
            </w:r>
            <w:r w:rsidRPr="00D61064">
              <w:fldChar w:fldCharType="separate"/>
            </w:r>
            <w:r w:rsidR="000A2E5A">
              <w:rPr>
                <w:noProof/>
              </w:rPr>
              <w:t>30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C651132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IF </w:instrText>
            </w:r>
            <w:r w:rsidRPr="00D61064">
              <w:fldChar w:fldCharType="begin"/>
            </w:r>
            <w:r w:rsidRPr="00D61064">
              <w:instrText xml:space="preserve"> =B10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30</w:instrText>
            </w:r>
            <w:r w:rsidRPr="00D61064">
              <w:fldChar w:fldCharType="end"/>
            </w:r>
            <w:r w:rsidRPr="00D61064">
              <w:instrText xml:space="preserve"> = 0,""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=B10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30</w:instrText>
            </w:r>
            <w:r w:rsidRPr="00D61064">
              <w:fldChar w:fldCharType="end"/>
            </w:r>
            <w:r w:rsidRPr="00D61064">
              <w:instrText xml:space="preserve">  &lt; </w:instrText>
            </w:r>
            <w:r w:rsidRPr="00D61064">
              <w:fldChar w:fldCharType="begin"/>
            </w:r>
            <w:r w:rsidRPr="00D61064">
              <w:instrText xml:space="preserve"> DocVariable MonthEnd \@ d </w:instrText>
            </w:r>
            <w:r w:rsidRPr="00D61064">
              <w:fldChar w:fldCharType="separate"/>
            </w:r>
            <w:r w:rsidR="000A2E5A">
              <w:instrText>31</w:instrText>
            </w:r>
            <w:r w:rsidRPr="00D61064">
              <w:fldChar w:fldCharType="end"/>
            </w:r>
            <w:r w:rsidRPr="00D61064">
              <w:instrText xml:space="preserve">  </w:instrText>
            </w:r>
            <w:r w:rsidRPr="00D61064">
              <w:fldChar w:fldCharType="begin"/>
            </w:r>
            <w:r w:rsidRPr="00D61064">
              <w:instrText xml:space="preserve"> =B10+1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31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31</w:instrText>
            </w:r>
            <w:r w:rsidRPr="00D61064">
              <w:fldChar w:fldCharType="end"/>
            </w:r>
            <w:r w:rsidRPr="00D61064">
              <w:fldChar w:fldCharType="separate"/>
            </w:r>
            <w:r w:rsidR="000A2E5A">
              <w:rPr>
                <w:noProof/>
              </w:rPr>
              <w:t>31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2C519B7C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IF </w:instrText>
            </w:r>
            <w:r w:rsidRPr="00D61064">
              <w:fldChar w:fldCharType="begin"/>
            </w:r>
            <w:r w:rsidRPr="00D61064">
              <w:instrText xml:space="preserve"> =C10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31</w:instrText>
            </w:r>
            <w:r w:rsidRPr="00D61064">
              <w:fldChar w:fldCharType="end"/>
            </w:r>
            <w:r w:rsidRPr="00D61064">
              <w:instrText xml:space="preserve"> = 0,""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=C10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31</w:instrText>
            </w:r>
            <w:r w:rsidRPr="00D61064">
              <w:fldChar w:fldCharType="end"/>
            </w:r>
            <w:r w:rsidRPr="00D61064">
              <w:instrText xml:space="preserve">  &lt; </w:instrText>
            </w:r>
            <w:r w:rsidRPr="00D61064">
              <w:fldChar w:fldCharType="begin"/>
            </w:r>
            <w:r w:rsidRPr="00D61064">
              <w:instrText xml:space="preserve"> DocVariable MonthEnd \@ d </w:instrText>
            </w:r>
            <w:r w:rsidRPr="00D61064">
              <w:fldChar w:fldCharType="separate"/>
            </w:r>
            <w:r w:rsidR="000A2E5A">
              <w:instrText>31</w:instrText>
            </w:r>
            <w:r w:rsidRPr="00D61064">
              <w:fldChar w:fldCharType="end"/>
            </w:r>
            <w:r w:rsidRPr="00D61064">
              <w:instrText xml:space="preserve">  </w:instrText>
            </w:r>
            <w:r w:rsidRPr="00D61064">
              <w:fldChar w:fldCharType="begin"/>
            </w:r>
            <w:r w:rsidRPr="00D61064">
              <w:instrText xml:space="preserve"> =C10+1 </w:instrText>
            </w:r>
            <w:r w:rsidRPr="00D61064">
              <w:fldChar w:fldCharType="separate"/>
            </w:r>
            <w:r w:rsidR="00D61064">
              <w:rPr>
                <w:noProof/>
              </w:rPr>
              <w:instrText>28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end"/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1C6A23D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IF </w:instrText>
            </w:r>
            <w:r w:rsidRPr="00D61064">
              <w:fldChar w:fldCharType="begin"/>
            </w:r>
            <w:r w:rsidRPr="00D61064">
              <w:instrText xml:space="preserve"> =D10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0</w:instrText>
            </w:r>
            <w:r w:rsidRPr="00D61064">
              <w:fldChar w:fldCharType="end"/>
            </w:r>
            <w:r w:rsidRPr="00D61064">
              <w:instrText xml:space="preserve"> = 0,""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=D10 </w:instrText>
            </w:r>
            <w:r w:rsidRPr="00D61064">
              <w:fldChar w:fldCharType="separate"/>
            </w:r>
            <w:r w:rsidR="00D61064">
              <w:rPr>
                <w:noProof/>
              </w:rPr>
              <w:instrText>28</w:instrText>
            </w:r>
            <w:r w:rsidRPr="00D61064">
              <w:fldChar w:fldCharType="end"/>
            </w:r>
            <w:r w:rsidRPr="00D61064">
              <w:instrText xml:space="preserve">  &lt; </w:instrText>
            </w:r>
            <w:r w:rsidRPr="00D61064">
              <w:fldChar w:fldCharType="begin"/>
            </w:r>
            <w:r w:rsidRPr="00D61064">
              <w:instrText xml:space="preserve"> DocVariable MonthEnd \@ d </w:instrText>
            </w:r>
            <w:r w:rsidRPr="00D61064">
              <w:fldChar w:fldCharType="separate"/>
            </w:r>
            <w:r w:rsidR="000A2E5A">
              <w:instrText>31</w:instrText>
            </w:r>
            <w:r w:rsidRPr="00D61064">
              <w:fldChar w:fldCharType="end"/>
            </w:r>
            <w:r w:rsidRPr="00D61064">
              <w:instrText xml:space="preserve">  </w:instrText>
            </w:r>
            <w:r w:rsidRPr="00D61064">
              <w:fldChar w:fldCharType="begin"/>
            </w:r>
            <w:r w:rsidRPr="00D61064">
              <w:instrText xml:space="preserve"> =D10+1 </w:instrText>
            </w:r>
            <w:r w:rsidRPr="00D61064">
              <w:fldChar w:fldCharType="separate"/>
            </w:r>
            <w:r w:rsidR="00D61064">
              <w:rPr>
                <w:noProof/>
              </w:rPr>
              <w:instrText>29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29</w:instrText>
            </w:r>
            <w:r w:rsidRPr="00D61064">
              <w:fldChar w:fldCharType="end"/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4C4ACEDC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IF </w:instrText>
            </w:r>
            <w:r w:rsidRPr="00D61064">
              <w:fldChar w:fldCharType="begin"/>
            </w:r>
            <w:r w:rsidRPr="00D61064">
              <w:instrText xml:space="preserve"> =E10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0</w:instrText>
            </w:r>
            <w:r w:rsidRPr="00D61064">
              <w:fldChar w:fldCharType="end"/>
            </w:r>
            <w:r w:rsidRPr="00D61064">
              <w:instrText xml:space="preserve"> = 0,""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=E10 </w:instrText>
            </w:r>
            <w:r w:rsidRPr="00D61064">
              <w:fldChar w:fldCharType="separate"/>
            </w:r>
            <w:r w:rsidR="00D61064">
              <w:rPr>
                <w:noProof/>
              </w:rPr>
              <w:instrText>29</w:instrText>
            </w:r>
            <w:r w:rsidRPr="00D61064">
              <w:fldChar w:fldCharType="end"/>
            </w:r>
            <w:r w:rsidRPr="00D61064">
              <w:instrText xml:space="preserve">  &lt; </w:instrText>
            </w:r>
            <w:r w:rsidRPr="00D61064">
              <w:fldChar w:fldCharType="begin"/>
            </w:r>
            <w:r w:rsidRPr="00D61064">
              <w:instrText xml:space="preserve"> DocVariable MonthEnd \@ d </w:instrText>
            </w:r>
            <w:r w:rsidRPr="00D61064">
              <w:fldChar w:fldCharType="separate"/>
            </w:r>
            <w:r w:rsidR="000A2E5A">
              <w:instrText>31</w:instrText>
            </w:r>
            <w:r w:rsidRPr="00D61064">
              <w:fldChar w:fldCharType="end"/>
            </w:r>
            <w:r w:rsidRPr="00D61064">
              <w:instrText xml:space="preserve">  </w:instrText>
            </w:r>
            <w:r w:rsidRPr="00D61064">
              <w:fldChar w:fldCharType="begin"/>
            </w:r>
            <w:r w:rsidRPr="00D61064">
              <w:instrText xml:space="preserve"> =E10+1 </w:instrText>
            </w:r>
            <w:r w:rsidRPr="00D61064">
              <w:fldChar w:fldCharType="separate"/>
            </w:r>
            <w:r w:rsidR="00D61064">
              <w:rPr>
                <w:noProof/>
              </w:rPr>
              <w:instrText>30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30</w:instrText>
            </w:r>
            <w:r w:rsidRPr="00D61064">
              <w:fldChar w:fldCharType="end"/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CEE9972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IF </w:instrText>
            </w:r>
            <w:r w:rsidRPr="00D61064">
              <w:fldChar w:fldCharType="begin"/>
            </w:r>
            <w:r w:rsidRPr="00D61064">
              <w:instrText xml:space="preserve"> =F10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0</w:instrText>
            </w:r>
            <w:r w:rsidRPr="00D61064">
              <w:fldChar w:fldCharType="end"/>
            </w:r>
            <w:r w:rsidRPr="00D61064">
              <w:instrText xml:space="preserve"> = 0,""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=F10 </w:instrText>
            </w:r>
            <w:r w:rsidRPr="00D61064">
              <w:fldChar w:fldCharType="separate"/>
            </w:r>
            <w:r w:rsidR="00D61064">
              <w:rPr>
                <w:noProof/>
              </w:rPr>
              <w:instrText>30</w:instrText>
            </w:r>
            <w:r w:rsidRPr="00D61064">
              <w:fldChar w:fldCharType="end"/>
            </w:r>
            <w:r w:rsidRPr="00D61064">
              <w:instrText xml:space="preserve">  &lt; </w:instrText>
            </w:r>
            <w:r w:rsidRPr="00D61064">
              <w:fldChar w:fldCharType="begin"/>
            </w:r>
            <w:r w:rsidRPr="00D61064">
              <w:instrText xml:space="preserve"> DocVariable MonthEnd \@ d </w:instrText>
            </w:r>
            <w:r w:rsidRPr="00D61064">
              <w:fldChar w:fldCharType="separate"/>
            </w:r>
            <w:r w:rsidR="000A2E5A">
              <w:instrText>31</w:instrText>
            </w:r>
            <w:r w:rsidRPr="00D61064">
              <w:fldChar w:fldCharType="end"/>
            </w:r>
            <w:r w:rsidRPr="00D61064">
              <w:instrText xml:space="preserve">  </w:instrText>
            </w:r>
            <w:r w:rsidRPr="00D61064">
              <w:fldChar w:fldCharType="begin"/>
            </w:r>
            <w:r w:rsidRPr="00D61064">
              <w:instrText xml:space="preserve"> =F10+1 </w:instrText>
            </w:r>
            <w:r w:rsidRPr="00D61064">
              <w:fldChar w:fldCharType="separate"/>
            </w:r>
            <w:r w:rsidR="00D61064">
              <w:rPr>
                <w:noProof/>
              </w:rPr>
              <w:instrText>31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31</w:instrText>
            </w:r>
            <w:r w:rsidRPr="00D61064">
              <w:fldChar w:fldCharType="end"/>
            </w:r>
            <w:r w:rsidRPr="00D61064">
              <w:fldChar w:fldCharType="end"/>
            </w:r>
          </w:p>
        </w:tc>
      </w:tr>
      <w:tr w:rsidR="00DA067B" w:rsidRPr="00D61064" w14:paraId="1A5116C5" w14:textId="77777777" w:rsidTr="00D12AAE">
        <w:trPr>
          <w:gridAfter w:val="1"/>
          <w:wAfter w:w="714" w:type="pct"/>
          <w:trHeight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2B9AEE8" w14:textId="77777777" w:rsidR="006F68C6" w:rsidRDefault="006F68C6" w:rsidP="00247889"/>
          <w:p w14:paraId="5DB2E38D" w14:textId="58988857" w:rsidR="00DA067B" w:rsidRPr="00D61064" w:rsidRDefault="00DA067B" w:rsidP="00247889">
            <w:r>
              <w:t>Modulo 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2D07450" w14:textId="37A202CD" w:rsidR="00DA067B" w:rsidRPr="00D61064" w:rsidRDefault="00DA067B" w:rsidP="00DB67F4">
            <w:pPr>
              <w:pStyle w:val="TableText"/>
            </w:pPr>
            <w:r>
              <w:t>Esami primo appello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20ADD9C" w14:textId="16983054" w:rsidR="00DA067B" w:rsidRDefault="00DA067B" w:rsidP="00DB67F4">
            <w:pPr>
              <w:pStyle w:val="TableText"/>
            </w:pPr>
          </w:p>
          <w:p w14:paraId="6782BF16" w14:textId="595D0FA8" w:rsidR="00DA067B" w:rsidRPr="00EC6CF9" w:rsidRDefault="00DA067B" w:rsidP="00EC6CF9">
            <w:r>
              <w:t>Modulo: 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5E45427" w14:textId="289C79BC" w:rsidR="00DA067B" w:rsidRDefault="00DA067B" w:rsidP="00DB67F4">
            <w:pPr>
              <w:pStyle w:val="TableText"/>
            </w:pPr>
          </w:p>
          <w:p w14:paraId="15F6EE40" w14:textId="69086B00" w:rsidR="00DA067B" w:rsidRPr="009C105B" w:rsidRDefault="00DA067B" w:rsidP="009C105B">
            <w:r>
              <w:t>Modulo: 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B3F31E9" w14:textId="00F5A0EF" w:rsidR="00DA067B" w:rsidRDefault="00DA067B" w:rsidP="00DB67F4">
            <w:pPr>
              <w:pStyle w:val="TableText"/>
            </w:pPr>
          </w:p>
          <w:p w14:paraId="6A2B910B" w14:textId="3AF5E135" w:rsidR="00DA067B" w:rsidRPr="00DA067B" w:rsidRDefault="00DA067B" w:rsidP="00DA067B">
            <w:r>
              <w:t>Modulo: 15-17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26A7D2E" w14:textId="77777777" w:rsidR="00DA067B" w:rsidRPr="00D61064" w:rsidRDefault="00DA067B" w:rsidP="00DB67F4">
            <w:pPr>
              <w:pStyle w:val="TableText"/>
            </w:pPr>
          </w:p>
        </w:tc>
      </w:tr>
      <w:tr w:rsidR="0006738C" w:rsidRPr="00D61064" w14:paraId="762F8962" w14:textId="77777777" w:rsidTr="00D12AAE">
        <w:trPr>
          <w:trHeight w:val="274"/>
        </w:trPr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3E33ADD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IF </w:instrText>
            </w:r>
            <w:r w:rsidRPr="00D61064">
              <w:fldChar w:fldCharType="begin"/>
            </w:r>
            <w:r w:rsidRPr="00D61064">
              <w:instrText xml:space="preserve"> =G10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0</w:instrText>
            </w:r>
            <w:r w:rsidRPr="00D61064">
              <w:fldChar w:fldCharType="end"/>
            </w:r>
            <w:r w:rsidRPr="00D61064">
              <w:instrText xml:space="preserve"> = 0,""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=G10 </w:instrText>
            </w:r>
            <w:r w:rsidRPr="00D61064">
              <w:fldChar w:fldCharType="separate"/>
            </w:r>
            <w:r w:rsidR="00D61064">
              <w:rPr>
                <w:noProof/>
              </w:rPr>
              <w:instrText>31</w:instrText>
            </w:r>
            <w:r w:rsidRPr="00D61064">
              <w:fldChar w:fldCharType="end"/>
            </w:r>
            <w:r w:rsidRPr="00D61064">
              <w:instrText xml:space="preserve">  &lt; </w:instrText>
            </w:r>
            <w:r w:rsidRPr="00D61064">
              <w:fldChar w:fldCharType="begin"/>
            </w:r>
            <w:r w:rsidRPr="00D61064">
              <w:instrText xml:space="preserve"> DocVariable MonthEnd \@ d </w:instrText>
            </w:r>
            <w:r w:rsidRPr="00D61064">
              <w:fldChar w:fldCharType="separate"/>
            </w:r>
            <w:r w:rsidR="000A2E5A">
              <w:instrText>31</w:instrText>
            </w:r>
            <w:r w:rsidRPr="00D61064">
              <w:fldChar w:fldCharType="end"/>
            </w:r>
            <w:r w:rsidRPr="00D61064">
              <w:instrText xml:space="preserve">  </w:instrText>
            </w:r>
            <w:r w:rsidRPr="00D61064">
              <w:fldChar w:fldCharType="begin"/>
            </w:r>
            <w:r w:rsidRPr="00D61064">
              <w:instrText xml:space="preserve"> =G10+1 </w:instrText>
            </w:r>
            <w:r w:rsidRPr="00D61064">
              <w:fldChar w:fldCharType="separate"/>
            </w:r>
            <w:r w:rsidR="007637DA" w:rsidRPr="00D61064">
              <w:rPr>
                <w:noProof/>
              </w:rPr>
              <w:instrText>30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end"/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F560C13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IF </w:instrText>
            </w:r>
            <w:r w:rsidRPr="00D61064">
              <w:fldChar w:fldCharType="begin"/>
            </w:r>
            <w:r w:rsidRPr="00D61064">
              <w:instrText xml:space="preserve"> =A12</w:instrText>
            </w:r>
            <w:r w:rsidRPr="00D61064">
              <w:fldChar w:fldCharType="separate"/>
            </w:r>
            <w:r w:rsidR="000A2E5A">
              <w:rPr>
                <w:noProof/>
              </w:rPr>
              <w:instrText>0</w:instrText>
            </w:r>
            <w:r w:rsidRPr="00D61064">
              <w:fldChar w:fldCharType="end"/>
            </w:r>
            <w:r w:rsidRPr="00D61064">
              <w:instrText xml:space="preserve"> = 0,""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=A12 </w:instrText>
            </w:r>
            <w:r w:rsidRPr="00D61064">
              <w:fldChar w:fldCharType="separate"/>
            </w:r>
            <w:r w:rsidR="007637DA" w:rsidRPr="00D61064">
              <w:rPr>
                <w:noProof/>
              </w:rPr>
              <w:instrText>30</w:instrText>
            </w:r>
            <w:r w:rsidRPr="00D61064">
              <w:fldChar w:fldCharType="end"/>
            </w:r>
            <w:r w:rsidRPr="00D61064">
              <w:instrText xml:space="preserve">  &lt; </w:instrText>
            </w:r>
            <w:r w:rsidRPr="00D61064">
              <w:fldChar w:fldCharType="begin"/>
            </w:r>
            <w:r w:rsidRPr="00D61064">
              <w:instrText xml:space="preserve"> DocVariable MonthEnd \@ d </w:instrText>
            </w:r>
            <w:r w:rsidRPr="00D61064">
              <w:fldChar w:fldCharType="separate"/>
            </w:r>
            <w:r w:rsidR="007637DA" w:rsidRPr="00D61064">
              <w:instrText>31</w:instrText>
            </w:r>
            <w:r w:rsidRPr="00D61064">
              <w:fldChar w:fldCharType="end"/>
            </w:r>
            <w:r w:rsidRPr="00D61064">
              <w:instrText xml:space="preserve">  </w:instrText>
            </w:r>
            <w:r w:rsidRPr="00D61064">
              <w:fldChar w:fldCharType="begin"/>
            </w:r>
            <w:r w:rsidRPr="00D61064">
              <w:instrText xml:space="preserve"> =A12+1 </w:instrText>
            </w:r>
            <w:r w:rsidRPr="00D61064">
              <w:fldChar w:fldCharType="separate"/>
            </w:r>
            <w:r w:rsidR="007637DA" w:rsidRPr="00D61064">
              <w:rPr>
                <w:noProof/>
              </w:rPr>
              <w:instrText>31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separate"/>
            </w:r>
            <w:r w:rsidR="007637DA" w:rsidRPr="00D61064">
              <w:rPr>
                <w:noProof/>
              </w:rPr>
              <w:instrText>31</w:instrText>
            </w:r>
            <w:r w:rsidRPr="00D61064">
              <w:fldChar w:fldCharType="end"/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319FBF0" w14:textId="77777777" w:rsidR="00E15BE2" w:rsidRPr="00D61064" w:rsidRDefault="00E15BE2" w:rsidP="006160CB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6E2E127" w14:textId="77777777" w:rsidR="00E15BE2" w:rsidRPr="00D61064" w:rsidRDefault="00E15BE2" w:rsidP="006160CB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8E49380" w14:textId="77777777" w:rsidR="00E15BE2" w:rsidRPr="00D61064" w:rsidRDefault="00E15BE2" w:rsidP="006160CB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3FB526A" w14:textId="77777777" w:rsidR="00E15BE2" w:rsidRPr="00D61064" w:rsidRDefault="00E15BE2" w:rsidP="006160CB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B95A033" w14:textId="77777777" w:rsidR="00E15BE2" w:rsidRPr="00D61064" w:rsidRDefault="00E15BE2" w:rsidP="006160CB">
            <w:pPr>
              <w:pStyle w:val="Dates"/>
            </w:pPr>
          </w:p>
        </w:tc>
      </w:tr>
      <w:tr w:rsidR="0006738C" w:rsidRPr="00D61064" w14:paraId="30D8D676" w14:textId="77777777" w:rsidTr="00D12AAE">
        <w:trPr>
          <w:trHeight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18B67209" w14:textId="77777777" w:rsidR="00E15BE2" w:rsidRPr="00D61064" w:rsidRDefault="00E15BE2" w:rsidP="006160CB">
            <w:pPr>
              <w:pStyle w:val="TableText"/>
            </w:pP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2A417972" w14:textId="77777777" w:rsidR="00E15BE2" w:rsidRPr="00D61064" w:rsidRDefault="00E15BE2" w:rsidP="006160CB">
            <w:pPr>
              <w:pStyle w:val="TableText"/>
            </w:pP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2CDCCA68" w14:textId="77777777" w:rsidR="00E15BE2" w:rsidRPr="00D61064" w:rsidRDefault="00E15BE2" w:rsidP="00DB67F4">
            <w:pPr>
              <w:pStyle w:val="TableText"/>
            </w:pP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2D4DAFE7" w14:textId="77777777" w:rsidR="00E15BE2" w:rsidRPr="00D61064" w:rsidRDefault="00E15BE2" w:rsidP="00DB67F4">
            <w:pPr>
              <w:pStyle w:val="TableText"/>
            </w:pP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18620CA2" w14:textId="77777777" w:rsidR="00E15BE2" w:rsidRPr="00D61064" w:rsidRDefault="00E15BE2" w:rsidP="00DB67F4">
            <w:pPr>
              <w:pStyle w:val="TableText"/>
            </w:pP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048B62EB" w14:textId="77777777" w:rsidR="00E15BE2" w:rsidRPr="00D61064" w:rsidRDefault="00E15BE2" w:rsidP="00DB67F4">
            <w:pPr>
              <w:pStyle w:val="TableText"/>
            </w:pP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725E9075" w14:textId="77777777" w:rsidR="00E15BE2" w:rsidRPr="00D61064" w:rsidRDefault="00E15BE2" w:rsidP="00DB67F4">
            <w:pPr>
              <w:pStyle w:val="TableText"/>
            </w:pPr>
          </w:p>
        </w:tc>
      </w:tr>
    </w:tbl>
    <w:p w14:paraId="09A82D62" w14:textId="77777777" w:rsidR="007A7447" w:rsidRPr="00D61064" w:rsidRDefault="007A7447"/>
    <w:tbl>
      <w:tblPr>
        <w:tblW w:w="0" w:type="auto"/>
        <w:tblLook w:val="04A0" w:firstRow="1" w:lastRow="0" w:firstColumn="1" w:lastColumn="0" w:noHBand="0" w:noVBand="1"/>
      </w:tblPr>
      <w:tblGrid>
        <w:gridCol w:w="3654"/>
        <w:gridCol w:w="3654"/>
        <w:gridCol w:w="3654"/>
        <w:gridCol w:w="3654"/>
      </w:tblGrid>
      <w:tr w:rsidR="009F0C0C" w:rsidRPr="00D61064" w14:paraId="51CD8C97" w14:textId="77777777" w:rsidTr="00D12AAE">
        <w:tc>
          <w:tcPr>
            <w:tcW w:w="3654" w:type="dxa"/>
          </w:tcPr>
          <w:p w14:paraId="13E1CB24" w14:textId="77777777" w:rsidR="006160CB" w:rsidRPr="00D61064" w:rsidRDefault="009F0C0C" w:rsidP="006160CB">
            <w:pPr>
              <w:pStyle w:val="Titolo1"/>
              <w:rPr>
                <w:sz w:val="22"/>
                <w:szCs w:val="22"/>
              </w:rPr>
            </w:pPr>
            <w:proofErr w:type="spellStart"/>
            <w:r w:rsidRPr="00D61064">
              <w:t>Events</w:t>
            </w:r>
            <w:proofErr w:type="spellEnd"/>
          </w:p>
        </w:tc>
        <w:tc>
          <w:tcPr>
            <w:tcW w:w="3654" w:type="dxa"/>
          </w:tcPr>
          <w:p w14:paraId="583AE2F1" w14:textId="77777777" w:rsidR="009F0C0C" w:rsidRPr="00D61064" w:rsidRDefault="005055CB" w:rsidP="006160CB">
            <w:pPr>
              <w:pStyle w:val="Titolo2"/>
            </w:pPr>
            <w:sdt>
              <w:sdtPr>
                <w:id w:val="31938211"/>
                <w:placeholder>
                  <w:docPart w:val="4BCFE3EDFEA57B4C8C2080CE2EEE65DE"/>
                </w:placeholder>
                <w:showingPlcHdr/>
              </w:sdtPr>
              <w:sdtEndPr/>
              <w:sdtContent>
                <w:r w:rsidR="009F0C0C" w:rsidRPr="00D61064">
                  <w:t>Dolor sit amet</w:t>
                </w:r>
              </w:sdtContent>
            </w:sdt>
          </w:p>
          <w:p w14:paraId="66212099" w14:textId="77777777" w:rsidR="009F0C0C" w:rsidRPr="00D61064" w:rsidRDefault="005055CB" w:rsidP="00D12AAE">
            <w:pPr>
              <w:pStyle w:val="TableText"/>
            </w:pPr>
            <w:sdt>
              <w:sdtPr>
                <w:id w:val="31938213"/>
                <w:placeholder>
                  <w:docPart w:val="F46B45DD46B5F24392F5DA5DBAAA5F53"/>
                </w:placeholder>
                <w:showingPlcHdr/>
              </w:sdtPr>
              <w:sdtEndPr/>
              <w:sdtContent>
                <w:r w:rsidR="009F0C0C" w:rsidRPr="00D61064">
                  <w:t xml:space="preserve">Sed egestas molestie elit. Mauris urna mi, scelerisque vitae, ultrices vel, euismod vel, eros. </w:t>
                </w:r>
              </w:sdtContent>
            </w:sdt>
          </w:p>
        </w:tc>
        <w:tc>
          <w:tcPr>
            <w:tcW w:w="3654" w:type="dxa"/>
          </w:tcPr>
          <w:p w14:paraId="1FEC80C0" w14:textId="77777777" w:rsidR="009F0C0C" w:rsidRPr="00D61064" w:rsidRDefault="005055CB" w:rsidP="006160CB">
            <w:pPr>
              <w:pStyle w:val="Titolo2"/>
            </w:pPr>
            <w:sdt>
              <w:sdtPr>
                <w:id w:val="-1548298989"/>
                <w:placeholder>
                  <w:docPart w:val="579EBAC173788741A664D8F0736C7586"/>
                </w:placeholder>
                <w:showingPlcHdr/>
              </w:sdtPr>
              <w:sdtEndPr/>
              <w:sdtContent>
                <w:r w:rsidR="009F0C0C" w:rsidRPr="00D61064">
                  <w:t>Dolor sit amet</w:t>
                </w:r>
              </w:sdtContent>
            </w:sdt>
          </w:p>
          <w:p w14:paraId="4F140032" w14:textId="77777777" w:rsidR="009F0C0C" w:rsidRPr="00D61064" w:rsidRDefault="005055CB" w:rsidP="006160CB">
            <w:pPr>
              <w:pStyle w:val="TableText"/>
            </w:pPr>
            <w:sdt>
              <w:sdtPr>
                <w:id w:val="1940709073"/>
                <w:placeholder>
                  <w:docPart w:val="ED2682B0194E384CB592AFC543BE23CC"/>
                </w:placeholder>
                <w:showingPlcHdr/>
              </w:sdtPr>
              <w:sdtEndPr/>
              <w:sdtContent>
                <w:r w:rsidR="00D12AAE" w:rsidRPr="00D61064">
                  <w:t xml:space="preserve">Sed egestas molestie elit. Mauris urna mi, scelerisque vitae, ultrices vel, euismod vel, eros. </w:t>
                </w:r>
              </w:sdtContent>
            </w:sdt>
          </w:p>
        </w:tc>
        <w:tc>
          <w:tcPr>
            <w:tcW w:w="3654" w:type="dxa"/>
          </w:tcPr>
          <w:p w14:paraId="4D584BB7" w14:textId="77777777" w:rsidR="009F0C0C" w:rsidRPr="00D61064" w:rsidRDefault="005055CB" w:rsidP="006160CB">
            <w:pPr>
              <w:pStyle w:val="Titolo2"/>
            </w:pPr>
            <w:sdt>
              <w:sdtPr>
                <w:id w:val="1620335665"/>
                <w:placeholder>
                  <w:docPart w:val="994F2E3042519B45A1CC64EDC6823805"/>
                </w:placeholder>
                <w:showingPlcHdr/>
              </w:sdtPr>
              <w:sdtEndPr/>
              <w:sdtContent>
                <w:r w:rsidR="009F0C0C" w:rsidRPr="00D61064">
                  <w:t>Dolor sit amet</w:t>
                </w:r>
              </w:sdtContent>
            </w:sdt>
          </w:p>
          <w:p w14:paraId="4F5D853E" w14:textId="77777777" w:rsidR="009F0C0C" w:rsidRPr="00D61064" w:rsidRDefault="005055CB" w:rsidP="006160CB">
            <w:pPr>
              <w:pStyle w:val="TableText"/>
            </w:pPr>
            <w:sdt>
              <w:sdtPr>
                <w:id w:val="224884436"/>
                <w:placeholder>
                  <w:docPart w:val="33B41C2D6B12BE4EAB23A78FD02CA860"/>
                </w:placeholder>
                <w:showingPlcHdr/>
              </w:sdtPr>
              <w:sdtEndPr/>
              <w:sdtContent>
                <w:r w:rsidR="00D12AAE" w:rsidRPr="00D61064">
                  <w:t xml:space="preserve">Sed egestas molestie elit. Mauris urna mi, scelerisque vitae, ultrices vel, euismod vel, eros. </w:t>
                </w:r>
              </w:sdtContent>
            </w:sdt>
          </w:p>
        </w:tc>
      </w:tr>
    </w:tbl>
    <w:p w14:paraId="55975A5D" w14:textId="77777777" w:rsidR="009F0C0C" w:rsidRPr="00D61064" w:rsidRDefault="009F0C0C"/>
    <w:sectPr w:rsidR="009F0C0C" w:rsidRPr="00D61064" w:rsidSect="00283FDD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attachedTemplate r:id="rId1"/>
  <w:defaultTabStop w:val="720"/>
  <w:hyphenationZone w:val="425"/>
  <w:characterSpacingControl w:val="doNotCompress"/>
  <w:compat>
    <w:useFELayout/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onthEnd" w:val="31/05/2017"/>
    <w:docVar w:name="MonthStart" w:val="01/05/2017"/>
    <w:docVar w:name="WeekDay1" w:val="01/05/2017"/>
    <w:docVar w:name="WeekDay2" w:val="02/05/2017"/>
    <w:docVar w:name="WeekDay3" w:val="03/05/2017"/>
    <w:docVar w:name="WeekDay4" w:val="04/05/2017"/>
    <w:docVar w:name="WeekDay5" w:val="05/05/2017"/>
    <w:docVar w:name="WeekDay6" w:val="06/05/2017"/>
    <w:docVar w:name="WeekDay7" w:val="07/05/2017"/>
    <w:docVar w:name="WeekDayNumber" w:val="1"/>
  </w:docVars>
  <w:rsids>
    <w:rsidRoot w:val="000A2E5A"/>
    <w:rsid w:val="00002680"/>
    <w:rsid w:val="00010899"/>
    <w:rsid w:val="000204FE"/>
    <w:rsid w:val="00043743"/>
    <w:rsid w:val="0006738C"/>
    <w:rsid w:val="000773D4"/>
    <w:rsid w:val="000A2E5A"/>
    <w:rsid w:val="000F4FC6"/>
    <w:rsid w:val="00121459"/>
    <w:rsid w:val="001215A1"/>
    <w:rsid w:val="00145541"/>
    <w:rsid w:val="00145AD9"/>
    <w:rsid w:val="0017296A"/>
    <w:rsid w:val="00174989"/>
    <w:rsid w:val="001A4F07"/>
    <w:rsid w:val="00200FF8"/>
    <w:rsid w:val="002011B4"/>
    <w:rsid w:val="002068BF"/>
    <w:rsid w:val="00213714"/>
    <w:rsid w:val="0023316C"/>
    <w:rsid w:val="0023365C"/>
    <w:rsid w:val="00247889"/>
    <w:rsid w:val="00283FDD"/>
    <w:rsid w:val="002B586B"/>
    <w:rsid w:val="002C291B"/>
    <w:rsid w:val="002D45C0"/>
    <w:rsid w:val="002D5455"/>
    <w:rsid w:val="002D769E"/>
    <w:rsid w:val="003019C6"/>
    <w:rsid w:val="0032561D"/>
    <w:rsid w:val="0032566B"/>
    <w:rsid w:val="003256A3"/>
    <w:rsid w:val="00346345"/>
    <w:rsid w:val="003A4D15"/>
    <w:rsid w:val="003B1CAA"/>
    <w:rsid w:val="00416233"/>
    <w:rsid w:val="0043218C"/>
    <w:rsid w:val="00435C4D"/>
    <w:rsid w:val="004372A4"/>
    <w:rsid w:val="00447332"/>
    <w:rsid w:val="004804DD"/>
    <w:rsid w:val="004D44A3"/>
    <w:rsid w:val="005055CB"/>
    <w:rsid w:val="00557BCC"/>
    <w:rsid w:val="00566EB4"/>
    <w:rsid w:val="00572A35"/>
    <w:rsid w:val="0058388E"/>
    <w:rsid w:val="006160CB"/>
    <w:rsid w:val="006163BF"/>
    <w:rsid w:val="006318A6"/>
    <w:rsid w:val="0068400C"/>
    <w:rsid w:val="006A0930"/>
    <w:rsid w:val="006A1B75"/>
    <w:rsid w:val="006A7184"/>
    <w:rsid w:val="006B25D0"/>
    <w:rsid w:val="006C6EEA"/>
    <w:rsid w:val="006C7017"/>
    <w:rsid w:val="006F68C6"/>
    <w:rsid w:val="00706288"/>
    <w:rsid w:val="0072119A"/>
    <w:rsid w:val="007637DA"/>
    <w:rsid w:val="00773432"/>
    <w:rsid w:val="00795597"/>
    <w:rsid w:val="007A7447"/>
    <w:rsid w:val="007D6BBB"/>
    <w:rsid w:val="00805C8A"/>
    <w:rsid w:val="00815349"/>
    <w:rsid w:val="008249A2"/>
    <w:rsid w:val="008513A3"/>
    <w:rsid w:val="00862A43"/>
    <w:rsid w:val="008857B1"/>
    <w:rsid w:val="008B2E30"/>
    <w:rsid w:val="008C4EB9"/>
    <w:rsid w:val="008F09A1"/>
    <w:rsid w:val="00912793"/>
    <w:rsid w:val="00933303"/>
    <w:rsid w:val="0093570E"/>
    <w:rsid w:val="00936C70"/>
    <w:rsid w:val="00965B80"/>
    <w:rsid w:val="0099485B"/>
    <w:rsid w:val="00995652"/>
    <w:rsid w:val="009A14A7"/>
    <w:rsid w:val="009A55E0"/>
    <w:rsid w:val="009B1C28"/>
    <w:rsid w:val="009C105B"/>
    <w:rsid w:val="009E19B4"/>
    <w:rsid w:val="009F0C0C"/>
    <w:rsid w:val="009F36FA"/>
    <w:rsid w:val="009F3A90"/>
    <w:rsid w:val="00A05205"/>
    <w:rsid w:val="00A5047E"/>
    <w:rsid w:val="00A642BE"/>
    <w:rsid w:val="00A75A9F"/>
    <w:rsid w:val="00A85B2B"/>
    <w:rsid w:val="00A97043"/>
    <w:rsid w:val="00AA2121"/>
    <w:rsid w:val="00AA3A65"/>
    <w:rsid w:val="00AA53B9"/>
    <w:rsid w:val="00AE110A"/>
    <w:rsid w:val="00AF0C4A"/>
    <w:rsid w:val="00B209EC"/>
    <w:rsid w:val="00B375D1"/>
    <w:rsid w:val="00B70562"/>
    <w:rsid w:val="00B7165C"/>
    <w:rsid w:val="00B855BB"/>
    <w:rsid w:val="00BB37A6"/>
    <w:rsid w:val="00BC037F"/>
    <w:rsid w:val="00BC2CE7"/>
    <w:rsid w:val="00BD7CCA"/>
    <w:rsid w:val="00C03D0D"/>
    <w:rsid w:val="00C266D2"/>
    <w:rsid w:val="00C35EA2"/>
    <w:rsid w:val="00C37CBA"/>
    <w:rsid w:val="00C763AE"/>
    <w:rsid w:val="00C769C3"/>
    <w:rsid w:val="00C8635A"/>
    <w:rsid w:val="00CA6150"/>
    <w:rsid w:val="00D12AAE"/>
    <w:rsid w:val="00D33BC5"/>
    <w:rsid w:val="00D53C51"/>
    <w:rsid w:val="00D61064"/>
    <w:rsid w:val="00D71DC8"/>
    <w:rsid w:val="00D7704B"/>
    <w:rsid w:val="00DA067B"/>
    <w:rsid w:val="00DA0C0D"/>
    <w:rsid w:val="00DA67B0"/>
    <w:rsid w:val="00DB67F4"/>
    <w:rsid w:val="00DE2891"/>
    <w:rsid w:val="00DE43E6"/>
    <w:rsid w:val="00DE5B54"/>
    <w:rsid w:val="00E15BE2"/>
    <w:rsid w:val="00E20333"/>
    <w:rsid w:val="00E34208"/>
    <w:rsid w:val="00E377EF"/>
    <w:rsid w:val="00E4512C"/>
    <w:rsid w:val="00E5740C"/>
    <w:rsid w:val="00EC6CF9"/>
    <w:rsid w:val="00ED63FD"/>
    <w:rsid w:val="00F06DF9"/>
    <w:rsid w:val="00F076AA"/>
    <w:rsid w:val="00F11980"/>
    <w:rsid w:val="00F47003"/>
    <w:rsid w:val="00F56501"/>
    <w:rsid w:val="00F64855"/>
    <w:rsid w:val="00F801B5"/>
    <w:rsid w:val="00F90FB2"/>
    <w:rsid w:val="00FB47A6"/>
    <w:rsid w:val="00FE3206"/>
    <w:rsid w:val="00FF1DFF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,"/>
  <w:listSeparator w:val=";"/>
  <w14:docId w14:val="08F14D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qFormat="1"/>
    <w:lsdException w:name="Strong" w:qFormat="1"/>
    <w:lsdException w:name="Emphasis" w:qFormat="1"/>
    <w:lsdException w:name="Table Grid" w:semiHidden="0" w:uiPriority="5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/>
    <w:lsdException w:name="Quote" w:qFormat="1"/>
    <w:lsdException w:name="Intense Quote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A97043"/>
    <w:rPr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6160CB"/>
    <w:pPr>
      <w:keepNext/>
      <w:keepLines/>
      <w:outlineLvl w:val="0"/>
    </w:pPr>
    <w:rPr>
      <w:rFonts w:asciiTheme="majorHAnsi" w:hAnsiTheme="majorHAnsi"/>
      <w:b/>
      <w:bCs/>
      <w:caps/>
      <w:color w:val="BFBFBF" w:themeColor="background1" w:themeShade="BF"/>
      <w:sz w:val="96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160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ays">
    <w:name w:val="Days"/>
    <w:basedOn w:val="Normale"/>
    <w:uiPriority w:val="1"/>
    <w:qFormat/>
    <w:rsid w:val="00FF6F78"/>
    <w:pPr>
      <w:spacing w:before="40" w:after="40"/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ellanormale"/>
    <w:rsid w:val="00D12AAE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5590CC" w:themeFill="text2"/>
      </w:tcPr>
    </w:tblStylePr>
  </w:style>
  <w:style w:type="paragraph" w:customStyle="1" w:styleId="TableText">
    <w:name w:val="Table Text"/>
    <w:basedOn w:val="Normale"/>
    <w:uiPriority w:val="1"/>
    <w:qFormat/>
    <w:rsid w:val="006160CB"/>
    <w:pPr>
      <w:spacing w:before="40" w:after="40"/>
    </w:pPr>
    <w:rPr>
      <w:color w:val="7F7F7F" w:themeColor="text1" w:themeTint="80"/>
      <w:sz w:val="18"/>
      <w:szCs w:val="18"/>
    </w:rPr>
  </w:style>
  <w:style w:type="paragraph" w:customStyle="1" w:styleId="Dates">
    <w:name w:val="Dates"/>
    <w:basedOn w:val="Normale"/>
    <w:uiPriority w:val="1"/>
    <w:qFormat/>
    <w:rsid w:val="00D12AAE"/>
    <w:pPr>
      <w:spacing w:before="120"/>
      <w:jc w:val="right"/>
    </w:pPr>
  </w:style>
  <w:style w:type="paragraph" w:customStyle="1" w:styleId="Month">
    <w:name w:val="Month"/>
    <w:basedOn w:val="Normale"/>
    <w:uiPriority w:val="1"/>
    <w:qFormat/>
    <w:rsid w:val="00E15BE2"/>
    <w:rPr>
      <w:rFonts w:asciiTheme="majorHAnsi" w:eastAsiaTheme="majorEastAsia" w:hAnsiTheme="majorHAnsi"/>
      <w:b/>
      <w:color w:val="5590CC" w:themeColor="text2"/>
      <w:sz w:val="96"/>
      <w:szCs w:val="120"/>
    </w:rPr>
  </w:style>
  <w:style w:type="paragraph" w:customStyle="1" w:styleId="Year">
    <w:name w:val="Year"/>
    <w:basedOn w:val="Normale"/>
    <w:uiPriority w:val="1"/>
    <w:qFormat/>
    <w:rsid w:val="00E15BE2"/>
    <w:pPr>
      <w:spacing w:after="120"/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Grigliatabella">
    <w:name w:val="Table Grid"/>
    <w:basedOn w:val="Tabellanormale"/>
    <w:uiPriority w:val="59"/>
    <w:rsid w:val="006A09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next w:val="Normale"/>
    <w:link w:val="TitoloCarattere"/>
    <w:uiPriority w:val="1"/>
    <w:qFormat/>
    <w:rsid w:val="00D33BC5"/>
    <w:pPr>
      <w:spacing w:before="240" w:after="120"/>
    </w:pPr>
    <w:rPr>
      <w:rFonts w:asciiTheme="majorHAnsi" w:eastAsiaTheme="majorEastAsia" w:hAnsiTheme="majorHAnsi" w:cstheme="majorBidi"/>
      <w:color w:val="073779" w:themeColor="accent1"/>
      <w:spacing w:val="5"/>
      <w:kern w:val="28"/>
      <w:sz w:val="40"/>
      <w:szCs w:val="40"/>
    </w:rPr>
  </w:style>
  <w:style w:type="character" w:customStyle="1" w:styleId="TitoloCarattere">
    <w:name w:val="Titolo Carattere"/>
    <w:basedOn w:val="Caratterepredefinitoparagrafo"/>
    <w:link w:val="Titolo"/>
    <w:uiPriority w:val="1"/>
    <w:rsid w:val="00A97043"/>
    <w:rPr>
      <w:rFonts w:asciiTheme="majorHAnsi" w:eastAsiaTheme="majorEastAsia" w:hAnsiTheme="majorHAnsi" w:cstheme="majorBidi"/>
      <w:color w:val="073779" w:themeColor="accent1"/>
      <w:spacing w:val="5"/>
      <w:kern w:val="28"/>
      <w:sz w:val="40"/>
      <w:szCs w:val="4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769E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D769E"/>
    <w:rPr>
      <w:rFonts w:ascii="Lucida Grande" w:eastAsiaTheme="minorEastAsia" w:hAnsi="Lucida Grande"/>
      <w:sz w:val="18"/>
      <w:szCs w:val="18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6160CB"/>
    <w:rPr>
      <w:rFonts w:asciiTheme="majorHAnsi" w:hAnsiTheme="majorHAnsi"/>
      <w:b/>
      <w:bCs/>
      <w:caps/>
      <w:color w:val="BFBFBF" w:themeColor="background1" w:themeShade="BF"/>
      <w:sz w:val="96"/>
      <w:szCs w:val="32"/>
    </w:rPr>
  </w:style>
  <w:style w:type="character" w:styleId="Testosegnaposto">
    <w:name w:val="Placeholder Text"/>
    <w:basedOn w:val="Caratterepredefinitoparagrafo"/>
    <w:uiPriority w:val="99"/>
    <w:semiHidden/>
    <w:rsid w:val="00C37CBA"/>
    <w:rPr>
      <w:color w:val="808080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6160CB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qFormat="1"/>
    <w:lsdException w:name="Strong" w:qFormat="1"/>
    <w:lsdException w:name="Emphasis" w:qFormat="1"/>
    <w:lsdException w:name="Table Grid" w:semiHidden="0" w:uiPriority="5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/>
    <w:lsdException w:name="Quote" w:qFormat="1"/>
    <w:lsdException w:name="Intense Quote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A97043"/>
    <w:rPr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6160CB"/>
    <w:pPr>
      <w:keepNext/>
      <w:keepLines/>
      <w:outlineLvl w:val="0"/>
    </w:pPr>
    <w:rPr>
      <w:rFonts w:asciiTheme="majorHAnsi" w:hAnsiTheme="majorHAnsi"/>
      <w:b/>
      <w:bCs/>
      <w:caps/>
      <w:color w:val="BFBFBF" w:themeColor="background1" w:themeShade="BF"/>
      <w:sz w:val="96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160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ays">
    <w:name w:val="Days"/>
    <w:basedOn w:val="Normale"/>
    <w:uiPriority w:val="1"/>
    <w:qFormat/>
    <w:rsid w:val="00FF6F78"/>
    <w:pPr>
      <w:spacing w:before="40" w:after="40"/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ellanormale"/>
    <w:rsid w:val="00D12AAE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5590CC" w:themeFill="text2"/>
      </w:tcPr>
    </w:tblStylePr>
  </w:style>
  <w:style w:type="paragraph" w:customStyle="1" w:styleId="TableText">
    <w:name w:val="Table Text"/>
    <w:basedOn w:val="Normale"/>
    <w:uiPriority w:val="1"/>
    <w:qFormat/>
    <w:rsid w:val="006160CB"/>
    <w:pPr>
      <w:spacing w:before="40" w:after="40"/>
    </w:pPr>
    <w:rPr>
      <w:color w:val="7F7F7F" w:themeColor="text1" w:themeTint="80"/>
      <w:sz w:val="18"/>
      <w:szCs w:val="18"/>
    </w:rPr>
  </w:style>
  <w:style w:type="paragraph" w:customStyle="1" w:styleId="Dates">
    <w:name w:val="Dates"/>
    <w:basedOn w:val="Normale"/>
    <w:uiPriority w:val="1"/>
    <w:qFormat/>
    <w:rsid w:val="00D12AAE"/>
    <w:pPr>
      <w:spacing w:before="120"/>
      <w:jc w:val="right"/>
    </w:pPr>
  </w:style>
  <w:style w:type="paragraph" w:customStyle="1" w:styleId="Month">
    <w:name w:val="Month"/>
    <w:basedOn w:val="Normale"/>
    <w:uiPriority w:val="1"/>
    <w:qFormat/>
    <w:rsid w:val="00E15BE2"/>
    <w:rPr>
      <w:rFonts w:asciiTheme="majorHAnsi" w:eastAsiaTheme="majorEastAsia" w:hAnsiTheme="majorHAnsi"/>
      <w:b/>
      <w:color w:val="5590CC" w:themeColor="text2"/>
      <w:sz w:val="96"/>
      <w:szCs w:val="120"/>
    </w:rPr>
  </w:style>
  <w:style w:type="paragraph" w:customStyle="1" w:styleId="Year">
    <w:name w:val="Year"/>
    <w:basedOn w:val="Normale"/>
    <w:uiPriority w:val="1"/>
    <w:qFormat/>
    <w:rsid w:val="00E15BE2"/>
    <w:pPr>
      <w:spacing w:after="120"/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Grigliatabella">
    <w:name w:val="Table Grid"/>
    <w:basedOn w:val="Tabellanormale"/>
    <w:uiPriority w:val="59"/>
    <w:rsid w:val="006A09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next w:val="Normale"/>
    <w:link w:val="TitoloCarattere"/>
    <w:uiPriority w:val="1"/>
    <w:qFormat/>
    <w:rsid w:val="00D33BC5"/>
    <w:pPr>
      <w:spacing w:before="240" w:after="120"/>
    </w:pPr>
    <w:rPr>
      <w:rFonts w:asciiTheme="majorHAnsi" w:eastAsiaTheme="majorEastAsia" w:hAnsiTheme="majorHAnsi" w:cstheme="majorBidi"/>
      <w:color w:val="073779" w:themeColor="accent1"/>
      <w:spacing w:val="5"/>
      <w:kern w:val="28"/>
      <w:sz w:val="40"/>
      <w:szCs w:val="40"/>
    </w:rPr>
  </w:style>
  <w:style w:type="character" w:customStyle="1" w:styleId="TitoloCarattere">
    <w:name w:val="Titolo Carattere"/>
    <w:basedOn w:val="Caratterepredefinitoparagrafo"/>
    <w:link w:val="Titolo"/>
    <w:uiPriority w:val="1"/>
    <w:rsid w:val="00A97043"/>
    <w:rPr>
      <w:rFonts w:asciiTheme="majorHAnsi" w:eastAsiaTheme="majorEastAsia" w:hAnsiTheme="majorHAnsi" w:cstheme="majorBidi"/>
      <w:color w:val="073779" w:themeColor="accent1"/>
      <w:spacing w:val="5"/>
      <w:kern w:val="28"/>
      <w:sz w:val="40"/>
      <w:szCs w:val="4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769E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D769E"/>
    <w:rPr>
      <w:rFonts w:ascii="Lucida Grande" w:eastAsiaTheme="minorEastAsia" w:hAnsi="Lucida Grande"/>
      <w:sz w:val="18"/>
      <w:szCs w:val="18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6160CB"/>
    <w:rPr>
      <w:rFonts w:asciiTheme="majorHAnsi" w:hAnsiTheme="majorHAnsi"/>
      <w:b/>
      <w:bCs/>
      <w:caps/>
      <w:color w:val="BFBFBF" w:themeColor="background1" w:themeShade="BF"/>
      <w:sz w:val="96"/>
      <w:szCs w:val="32"/>
    </w:rPr>
  </w:style>
  <w:style w:type="character" w:styleId="Testosegnaposto">
    <w:name w:val="Placeholder Text"/>
    <w:basedOn w:val="Caratterepredefinitoparagrafo"/>
    <w:uiPriority w:val="99"/>
    <w:semiHidden/>
    <w:rsid w:val="00C37CBA"/>
    <w:rPr>
      <w:color w:val="808080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6160CB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glossaryDocument" Target="glossary/document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Modelli:Visualizzazione%20Layout%20di%20stampa:Calendari:Calendario%20orizzontale%20-%20Inizio%20lunedi&#768;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CFE3EDFEA57B4C8C2080CE2EEE65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FAA0DD-0934-9C48-9A93-E0C5FE8FF379}"/>
      </w:docPartPr>
      <w:docPartBody>
        <w:p w:rsidR="001755F2" w:rsidRDefault="001755F2">
          <w:pPr>
            <w:pStyle w:val="4BCFE3EDFEA57B4C8C2080CE2EEE65DE"/>
          </w:pPr>
          <w:r w:rsidRPr="006160CB">
            <w:t>Dolor sit amet</w:t>
          </w:r>
        </w:p>
      </w:docPartBody>
    </w:docPart>
    <w:docPart>
      <w:docPartPr>
        <w:name w:val="F46B45DD46B5F24392F5DA5DBAAA5F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408174-D712-3C4D-9064-CFA0A1D3880F}"/>
      </w:docPartPr>
      <w:docPartBody>
        <w:p w:rsidR="001755F2" w:rsidRDefault="001755F2">
          <w:pPr>
            <w:pStyle w:val="F46B45DD46B5F24392F5DA5DBAAA5F53"/>
          </w:pPr>
          <w:r w:rsidRPr="001215A1">
            <w:rPr>
              <w:rStyle w:val="CorpodeltestoCarattere"/>
            </w:rPr>
            <w:t xml:space="preserve">Sed egestas molestie elit. Mauris urna mi, scelerisque vitae, ultrices vel, euismod vel, eros. </w:t>
          </w:r>
        </w:p>
      </w:docPartBody>
    </w:docPart>
    <w:docPart>
      <w:docPartPr>
        <w:name w:val="579EBAC173788741A664D8F0736C75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10AECD-97F2-5C4E-8180-E886B3DA5276}"/>
      </w:docPartPr>
      <w:docPartBody>
        <w:p w:rsidR="001755F2" w:rsidRDefault="001755F2">
          <w:pPr>
            <w:pStyle w:val="579EBAC173788741A664D8F0736C7586"/>
          </w:pPr>
          <w:r w:rsidRPr="006160CB">
            <w:t>Dolor sit amet</w:t>
          </w:r>
        </w:p>
      </w:docPartBody>
    </w:docPart>
    <w:docPart>
      <w:docPartPr>
        <w:name w:val="ED2682B0194E384CB592AFC543BE23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B37FA9-68CE-234F-9297-3888C642827D}"/>
      </w:docPartPr>
      <w:docPartBody>
        <w:p w:rsidR="001755F2" w:rsidRDefault="001755F2">
          <w:pPr>
            <w:pStyle w:val="ED2682B0194E384CB592AFC543BE23CC"/>
          </w:pPr>
          <w:r w:rsidRPr="001215A1">
            <w:rPr>
              <w:rStyle w:val="CorpodeltestoCarattere"/>
            </w:rPr>
            <w:t xml:space="preserve">Sed egestas molestie elit. Mauris urna mi, scelerisque vitae, ultrices vel, euismod vel, eros. </w:t>
          </w:r>
        </w:p>
      </w:docPartBody>
    </w:docPart>
    <w:docPart>
      <w:docPartPr>
        <w:name w:val="994F2E3042519B45A1CC64EDC68238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5A7805-8463-9644-9740-4D4130DFECC0}"/>
      </w:docPartPr>
      <w:docPartBody>
        <w:p w:rsidR="001755F2" w:rsidRDefault="001755F2">
          <w:pPr>
            <w:pStyle w:val="994F2E3042519B45A1CC64EDC6823805"/>
          </w:pPr>
          <w:r w:rsidRPr="006160CB">
            <w:t>Dolor sit amet</w:t>
          </w:r>
        </w:p>
      </w:docPartBody>
    </w:docPart>
    <w:docPart>
      <w:docPartPr>
        <w:name w:val="33B41C2D6B12BE4EAB23A78FD02CA8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E94032-F337-DD40-AA46-0855989E6423}"/>
      </w:docPartPr>
      <w:docPartBody>
        <w:p w:rsidR="001755F2" w:rsidRDefault="001755F2">
          <w:pPr>
            <w:pStyle w:val="33B41C2D6B12BE4EAB23A78FD02CA860"/>
          </w:pPr>
          <w:r w:rsidRPr="001215A1">
            <w:rPr>
              <w:rStyle w:val="CorpodeltestoCarattere"/>
            </w:rPr>
            <w:t xml:space="preserve">Sed egestas molestie elit. Mauris urna mi, scelerisque vitae, ultrices vel, euismod vel, eros.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5F2"/>
    <w:rsid w:val="0017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BCFE3EDFEA57B4C8C2080CE2EEE65DE">
    <w:name w:val="4BCFE3EDFEA57B4C8C2080CE2EEE65DE"/>
  </w:style>
  <w:style w:type="paragraph" w:styleId="Corpodeltesto">
    <w:name w:val="Body Text"/>
    <w:basedOn w:val="Normale"/>
    <w:link w:val="CorpodeltestoCarattere"/>
    <w:uiPriority w:val="99"/>
    <w:unhideWhenUsed/>
    <w:pPr>
      <w:spacing w:after="60"/>
    </w:pPr>
    <w:rPr>
      <w:color w:val="7F7F7F" w:themeColor="text1" w:themeTint="80"/>
      <w:sz w:val="18"/>
      <w:szCs w:val="22"/>
      <w:lang w:val="en-US" w:eastAsia="en-US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rPr>
      <w:color w:val="7F7F7F" w:themeColor="text1" w:themeTint="80"/>
      <w:sz w:val="18"/>
      <w:szCs w:val="22"/>
      <w:lang w:val="en-US" w:eastAsia="en-US"/>
    </w:rPr>
  </w:style>
  <w:style w:type="paragraph" w:customStyle="1" w:styleId="F46B45DD46B5F24392F5DA5DBAAA5F53">
    <w:name w:val="F46B45DD46B5F24392F5DA5DBAAA5F53"/>
  </w:style>
  <w:style w:type="paragraph" w:customStyle="1" w:styleId="579EBAC173788741A664D8F0736C7586">
    <w:name w:val="579EBAC173788741A664D8F0736C7586"/>
  </w:style>
  <w:style w:type="paragraph" w:customStyle="1" w:styleId="ED2682B0194E384CB592AFC543BE23CC">
    <w:name w:val="ED2682B0194E384CB592AFC543BE23CC"/>
  </w:style>
  <w:style w:type="paragraph" w:customStyle="1" w:styleId="994F2E3042519B45A1CC64EDC6823805">
    <w:name w:val="994F2E3042519B45A1CC64EDC6823805"/>
  </w:style>
  <w:style w:type="paragraph" w:customStyle="1" w:styleId="33B41C2D6B12BE4EAB23A78FD02CA860">
    <w:name w:val="33B41C2D6B12BE4EAB23A78FD02CA860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BCFE3EDFEA57B4C8C2080CE2EEE65DE">
    <w:name w:val="4BCFE3EDFEA57B4C8C2080CE2EEE65DE"/>
  </w:style>
  <w:style w:type="paragraph" w:styleId="Corpodeltesto">
    <w:name w:val="Body Text"/>
    <w:basedOn w:val="Normale"/>
    <w:link w:val="CorpodeltestoCarattere"/>
    <w:uiPriority w:val="99"/>
    <w:unhideWhenUsed/>
    <w:pPr>
      <w:spacing w:after="60"/>
    </w:pPr>
    <w:rPr>
      <w:color w:val="7F7F7F" w:themeColor="text1" w:themeTint="80"/>
      <w:sz w:val="18"/>
      <w:szCs w:val="22"/>
      <w:lang w:val="en-US" w:eastAsia="en-US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rPr>
      <w:color w:val="7F7F7F" w:themeColor="text1" w:themeTint="80"/>
      <w:sz w:val="18"/>
      <w:szCs w:val="22"/>
      <w:lang w:val="en-US" w:eastAsia="en-US"/>
    </w:rPr>
  </w:style>
  <w:style w:type="paragraph" w:customStyle="1" w:styleId="F46B45DD46B5F24392F5DA5DBAAA5F53">
    <w:name w:val="F46B45DD46B5F24392F5DA5DBAAA5F53"/>
  </w:style>
  <w:style w:type="paragraph" w:customStyle="1" w:styleId="579EBAC173788741A664D8F0736C7586">
    <w:name w:val="579EBAC173788741A664D8F0736C7586"/>
  </w:style>
  <w:style w:type="paragraph" w:customStyle="1" w:styleId="ED2682B0194E384CB592AFC543BE23CC">
    <w:name w:val="ED2682B0194E384CB592AFC543BE23CC"/>
  </w:style>
  <w:style w:type="paragraph" w:customStyle="1" w:styleId="994F2E3042519B45A1CC64EDC6823805">
    <w:name w:val="994F2E3042519B45A1CC64EDC6823805"/>
  </w:style>
  <w:style w:type="paragraph" w:customStyle="1" w:styleId="33B41C2D6B12BE4EAB23A78FD02CA860">
    <w:name w:val="33B41C2D6B12BE4EAB23A78FD02CA8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F6713-49F0-804D-899A-10BBB7DB0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Calendario orizzontale - Inizio lunedì.dotm</Template>
  <TotalTime>25</TotalTime>
  <Pages>1</Pages>
  <Words>508</Words>
  <Characters>2899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3401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Pennisi</dc:creator>
  <cp:keywords/>
  <dc:description/>
  <cp:lastModifiedBy>Paola Pennisi</cp:lastModifiedBy>
  <cp:revision>17</cp:revision>
  <cp:lastPrinted>2010-05-04T19:24:00Z</cp:lastPrinted>
  <dcterms:created xsi:type="dcterms:W3CDTF">2017-03-24T11:42:00Z</dcterms:created>
  <dcterms:modified xsi:type="dcterms:W3CDTF">2017-04-03T06:46:00Z</dcterms:modified>
  <cp:category/>
</cp:coreProperties>
</file>