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2904"/>
        <w:gridCol w:w="2711"/>
      </w:tblGrid>
      <w:tr w:rsidR="009F0C0C" w:rsidRPr="00D61064" w14:paraId="77F48B0E" w14:textId="77777777" w:rsidTr="00D12AAE">
        <w:trPr>
          <w:trHeight w:val="945"/>
        </w:trPr>
        <w:tc>
          <w:tcPr>
            <w:tcW w:w="4132" w:type="pct"/>
            <w:vAlign w:val="center"/>
          </w:tcPr>
          <w:p w14:paraId="6BC7293D" w14:textId="77777777" w:rsidR="009F0C0C" w:rsidRPr="00D61064" w:rsidRDefault="009F0C0C" w:rsidP="009F0C0C">
            <w:pPr>
              <w:pStyle w:val="Month"/>
              <w:jc w:val="right"/>
            </w:pPr>
            <w:r w:rsidRPr="00D61064">
              <w:fldChar w:fldCharType="begin"/>
            </w:r>
            <w:r w:rsidRPr="00D61064">
              <w:instrText xml:space="preserve"> DOCVARIABLE  MonthStart \@ MMMM \* MERGEFORMAT </w:instrText>
            </w:r>
            <w:r w:rsidRPr="00D61064">
              <w:fldChar w:fldCharType="separate"/>
            </w:r>
            <w:r w:rsidR="00DB431C">
              <w:t>aprile</w:t>
            </w:r>
            <w:r w:rsidRPr="00D61064">
              <w:fldChar w:fldCharType="end"/>
            </w:r>
          </w:p>
        </w:tc>
        <w:tc>
          <w:tcPr>
            <w:tcW w:w="868" w:type="pct"/>
            <w:vAlign w:val="center"/>
          </w:tcPr>
          <w:p w14:paraId="5285F428" w14:textId="77777777" w:rsidR="009F0C0C" w:rsidRPr="00D61064" w:rsidRDefault="009F0C0C" w:rsidP="0006738C">
            <w:pPr>
              <w:pStyle w:val="Year"/>
            </w:pPr>
            <w:r w:rsidRPr="00D61064">
              <w:fldChar w:fldCharType="begin"/>
            </w:r>
            <w:r w:rsidRPr="00D61064">
              <w:instrText xml:space="preserve"> DOCVARIABLE  MonthStart \@  yyyy   \* MERGEFORMAT </w:instrText>
            </w:r>
            <w:r w:rsidRPr="00D61064">
              <w:fldChar w:fldCharType="separate"/>
            </w:r>
            <w:r w:rsidR="00DB431C">
              <w:t>2017</w:t>
            </w:r>
            <w:r w:rsidRPr="00D61064">
              <w:fldChar w:fldCharType="end"/>
            </w:r>
          </w:p>
        </w:tc>
      </w:tr>
    </w:tbl>
    <w:p w14:paraId="7B8780D5" w14:textId="77777777" w:rsidR="009F0C0C" w:rsidRPr="00D61064" w:rsidRDefault="009F0C0C" w:rsidP="0006738C"/>
    <w:tbl>
      <w:tblPr>
        <w:tblStyle w:val="TableCalendar"/>
        <w:tblW w:w="5000" w:type="pct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</w:tblPr>
      <w:tblGrid>
        <w:gridCol w:w="2231"/>
        <w:gridCol w:w="2231"/>
        <w:gridCol w:w="2231"/>
        <w:gridCol w:w="2231"/>
        <w:gridCol w:w="2231"/>
        <w:gridCol w:w="2230"/>
        <w:gridCol w:w="2230"/>
      </w:tblGrid>
      <w:tr w:rsidR="004804DD" w:rsidRPr="00D61064" w14:paraId="36ED62BE" w14:textId="77777777" w:rsidTr="00D12A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14" w:type="pct"/>
            <w:tcBorders>
              <w:bottom w:val="single" w:sz="4" w:space="0" w:color="BFBFBF" w:themeColor="background1" w:themeShade="BF"/>
            </w:tcBorders>
          </w:tcPr>
          <w:p w14:paraId="18666930" w14:textId="77777777" w:rsidR="004804DD" w:rsidRPr="00D61064" w:rsidRDefault="004804DD" w:rsidP="00DB67F4">
            <w:pPr>
              <w:pStyle w:val="Days"/>
            </w:pPr>
            <w:r w:rsidRPr="00D61064">
              <w:fldChar w:fldCharType="begin"/>
            </w:r>
            <w:r w:rsidRPr="00D61064">
              <w:instrText xml:space="preserve"> DocVariable WeekDay1 \@ dddd \* FIRSTCAP MERGEFORMAT </w:instrText>
            </w:r>
            <w:r w:rsidRPr="00D61064">
              <w:fldChar w:fldCharType="separate"/>
            </w:r>
            <w:r w:rsidR="00DB431C">
              <w:t>Lunedì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</w:tcPr>
          <w:p w14:paraId="2BDE0904" w14:textId="77777777" w:rsidR="004804DD" w:rsidRPr="00D61064" w:rsidRDefault="004804DD" w:rsidP="00DB67F4">
            <w:pPr>
              <w:pStyle w:val="Days"/>
            </w:pPr>
            <w:r w:rsidRPr="00D61064">
              <w:fldChar w:fldCharType="begin"/>
            </w:r>
            <w:r w:rsidRPr="00D61064">
              <w:instrText xml:space="preserve"> DocVariable WeekDay2 \@ dddd \* FIRSTCAP MERGEFORMAT </w:instrText>
            </w:r>
            <w:r w:rsidRPr="00D61064">
              <w:fldChar w:fldCharType="separate"/>
            </w:r>
            <w:r w:rsidR="00DB431C">
              <w:t>Martedì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</w:tcPr>
          <w:p w14:paraId="000CA93C" w14:textId="77777777" w:rsidR="004804DD" w:rsidRPr="00D61064" w:rsidRDefault="004804DD" w:rsidP="00DB67F4">
            <w:pPr>
              <w:pStyle w:val="Days"/>
            </w:pPr>
            <w:r w:rsidRPr="00D61064">
              <w:fldChar w:fldCharType="begin"/>
            </w:r>
            <w:r w:rsidRPr="00D61064">
              <w:instrText xml:space="preserve"> DocVariable WeekDay3 \@ dddd \* FIRSTCAP MERGEFORMAT </w:instrText>
            </w:r>
            <w:r w:rsidRPr="00D61064">
              <w:fldChar w:fldCharType="separate"/>
            </w:r>
            <w:r w:rsidR="00DB431C">
              <w:t>Mercoledì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</w:tcPr>
          <w:p w14:paraId="00C520EB" w14:textId="77777777" w:rsidR="004804DD" w:rsidRPr="00D61064" w:rsidRDefault="004804DD" w:rsidP="00DB67F4">
            <w:pPr>
              <w:pStyle w:val="Days"/>
            </w:pPr>
            <w:r w:rsidRPr="00D61064">
              <w:fldChar w:fldCharType="begin"/>
            </w:r>
            <w:r w:rsidRPr="00D61064">
              <w:instrText xml:space="preserve"> DocVariable WeekDay4 \@ dddd \* FIRSTCAP MERGEFORMAT </w:instrText>
            </w:r>
            <w:r w:rsidRPr="00D61064">
              <w:fldChar w:fldCharType="separate"/>
            </w:r>
            <w:r w:rsidR="00DB431C">
              <w:t>Giovedì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</w:tcPr>
          <w:p w14:paraId="258C7ABE" w14:textId="77777777" w:rsidR="004804DD" w:rsidRPr="00D61064" w:rsidRDefault="004804DD" w:rsidP="00DB67F4">
            <w:pPr>
              <w:pStyle w:val="Days"/>
            </w:pPr>
            <w:r w:rsidRPr="00D61064">
              <w:fldChar w:fldCharType="begin"/>
            </w:r>
            <w:r w:rsidRPr="00D61064">
              <w:instrText xml:space="preserve"> DocVariable WeekDay5 \@ dddd \* FIRSTCAP MERGEFORMAT </w:instrText>
            </w:r>
            <w:r w:rsidRPr="00D61064">
              <w:fldChar w:fldCharType="separate"/>
            </w:r>
            <w:r w:rsidR="00DB431C">
              <w:t>Venerdì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7F7F7F" w:themeFill="text1" w:themeFillTint="80"/>
          </w:tcPr>
          <w:p w14:paraId="194D81F7" w14:textId="77777777" w:rsidR="004804DD" w:rsidRPr="00D61064" w:rsidRDefault="004804DD" w:rsidP="00DB67F4">
            <w:pPr>
              <w:pStyle w:val="Days"/>
            </w:pPr>
            <w:r w:rsidRPr="00D61064">
              <w:fldChar w:fldCharType="begin"/>
            </w:r>
            <w:r w:rsidRPr="00D61064">
              <w:instrText xml:space="preserve"> DocVariable WeekDay6 \@ dddd \* FIRSTCAP MERGEFORMAT </w:instrText>
            </w:r>
            <w:r w:rsidRPr="00D61064">
              <w:fldChar w:fldCharType="separate"/>
            </w:r>
            <w:r w:rsidR="00DB431C">
              <w:t>Sabato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single" w:sz="4" w:space="0" w:color="BFBFBF" w:themeColor="background1" w:themeShade="BF"/>
            </w:tcBorders>
            <w:shd w:val="clear" w:color="auto" w:fill="7F7F7F" w:themeFill="text1" w:themeFillTint="80"/>
          </w:tcPr>
          <w:p w14:paraId="4D7FB270" w14:textId="77777777" w:rsidR="004804DD" w:rsidRPr="00D61064" w:rsidRDefault="004804DD" w:rsidP="00DB67F4">
            <w:pPr>
              <w:pStyle w:val="Days"/>
            </w:pPr>
            <w:r w:rsidRPr="00D61064">
              <w:fldChar w:fldCharType="begin"/>
            </w:r>
            <w:r w:rsidRPr="00D61064">
              <w:instrText xml:space="preserve"> DocVariable WeekDay7 \@ dddd \* FIRSTCAP MERGEFORMAT </w:instrText>
            </w:r>
            <w:r w:rsidRPr="00D61064">
              <w:fldChar w:fldCharType="separate"/>
            </w:r>
            <w:r w:rsidR="00DB431C">
              <w:t>Domenica</w:t>
            </w:r>
            <w:r w:rsidRPr="00D61064">
              <w:fldChar w:fldCharType="end"/>
            </w:r>
          </w:p>
        </w:tc>
      </w:tr>
      <w:tr w:rsidR="00145AD9" w:rsidRPr="00D61064" w14:paraId="77D91DEB" w14:textId="77777777" w:rsidTr="00D12AAE">
        <w:tc>
          <w:tcPr>
            <w:tcW w:w="714" w:type="pct"/>
            <w:tcBorders>
              <w:bottom w:val="nil"/>
            </w:tcBorders>
          </w:tcPr>
          <w:p w14:paraId="4BF1F255" w14:textId="77777777" w:rsidR="00145AD9" w:rsidRPr="00D61064" w:rsidRDefault="00145AD9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DocVariable WeekDayNumber </w:instrText>
            </w:r>
            <w:r w:rsidRPr="00D61064">
              <w:fldChar w:fldCharType="separate"/>
            </w:r>
            <w:r w:rsidR="00DB431C">
              <w:instrText>6</w:instrText>
            </w:r>
            <w:r w:rsidRPr="00D61064">
              <w:fldChar w:fldCharType="end"/>
            </w:r>
            <w:r w:rsidRPr="00D61064">
              <w:instrText xml:space="preserve"> = "1" 1 ""</w:instrTex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BEA8285" w14:textId="77777777" w:rsidR="00145AD9" w:rsidRPr="00D61064" w:rsidRDefault="00145AD9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DocVariable WeekDayNumber </w:instrText>
            </w:r>
            <w:r w:rsidRPr="00D61064">
              <w:fldChar w:fldCharType="separate"/>
            </w:r>
            <w:r w:rsidR="00DB431C">
              <w:instrText>6</w:instrText>
            </w:r>
            <w:r w:rsidRPr="00D61064">
              <w:fldChar w:fldCharType="end"/>
            </w:r>
            <w:r w:rsidRPr="00D61064">
              <w:instrText xml:space="preserve"> = "2" 1 </w:instrText>
            </w: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=A2 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0</w:instrText>
            </w:r>
            <w:r w:rsidRPr="00D61064">
              <w:fldChar w:fldCharType="end"/>
            </w:r>
            <w:r w:rsidRPr="00D61064">
              <w:instrText xml:space="preserve"> &lt;&gt; 0 </w:instrText>
            </w:r>
            <w:r w:rsidRPr="00D61064">
              <w:fldChar w:fldCharType="begin"/>
            </w:r>
            <w:r w:rsidRPr="00D61064">
              <w:instrText xml:space="preserve"> =A2+1 </w:instrText>
            </w:r>
            <w:r w:rsidRPr="00D61064">
              <w:fldChar w:fldCharType="separate"/>
            </w:r>
            <w:r w:rsidR="00DE2891" w:rsidRPr="00D61064">
              <w:rPr>
                <w:noProof/>
              </w:rPr>
              <w:instrText>2</w:instrText>
            </w:r>
            <w:r w:rsidRPr="00D61064">
              <w:fldChar w:fldCharType="end"/>
            </w:r>
            <w:r w:rsidRPr="00D61064">
              <w:instrText xml:space="preserve"> "" </w:instrText>
            </w:r>
            <w:r w:rsidRPr="00D61064">
              <w:fldChar w:fldCharType="end"/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E9DE16A" w14:textId="77777777" w:rsidR="00145AD9" w:rsidRPr="00D61064" w:rsidRDefault="00145AD9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DocVariable WeekDayNumber </w:instrText>
            </w:r>
            <w:r w:rsidRPr="00D61064">
              <w:fldChar w:fldCharType="separate"/>
            </w:r>
            <w:r w:rsidR="00DB431C">
              <w:instrText>6</w:instrText>
            </w:r>
            <w:r w:rsidRPr="00D61064">
              <w:fldChar w:fldCharType="end"/>
            </w:r>
            <w:r w:rsidRPr="00D61064">
              <w:instrText xml:space="preserve"> = "3" 1 </w:instrText>
            </w: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=B2 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0</w:instrText>
            </w:r>
            <w:r w:rsidRPr="00D61064">
              <w:fldChar w:fldCharType="end"/>
            </w:r>
            <w:r w:rsidRPr="00D61064">
              <w:instrText xml:space="preserve"> &lt;&gt; 0 </w:instrText>
            </w:r>
            <w:r w:rsidRPr="00D61064">
              <w:fldChar w:fldCharType="begin"/>
            </w:r>
            <w:r w:rsidRPr="00D61064">
              <w:instrText xml:space="preserve"> =B2+1 </w:instrText>
            </w:r>
            <w:r w:rsidRPr="00D61064">
              <w:fldChar w:fldCharType="separate"/>
            </w:r>
            <w:r w:rsidR="00DE2891" w:rsidRPr="00D61064">
              <w:rPr>
                <w:noProof/>
              </w:rPr>
              <w:instrText>3</w:instrText>
            </w:r>
            <w:r w:rsidRPr="00D61064">
              <w:fldChar w:fldCharType="end"/>
            </w:r>
            <w:r w:rsidRPr="00D61064">
              <w:instrText xml:space="preserve"> "" </w:instrText>
            </w:r>
            <w:r w:rsidRPr="00D61064">
              <w:fldChar w:fldCharType="end"/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59DD62B8" w14:textId="77777777" w:rsidR="00145AD9" w:rsidRPr="00D61064" w:rsidRDefault="00145AD9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DocVariable WeekDayNumber </w:instrText>
            </w:r>
            <w:r w:rsidRPr="00D61064">
              <w:fldChar w:fldCharType="separate"/>
            </w:r>
            <w:r w:rsidR="00DB431C">
              <w:instrText>6</w:instrText>
            </w:r>
            <w:r w:rsidRPr="00D61064">
              <w:fldChar w:fldCharType="end"/>
            </w:r>
            <w:r w:rsidRPr="00D61064">
              <w:instrText xml:space="preserve"> = "4" 1 </w:instrText>
            </w: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=C2 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0</w:instrText>
            </w:r>
            <w:r w:rsidRPr="00D61064">
              <w:fldChar w:fldCharType="end"/>
            </w:r>
            <w:r w:rsidRPr="00D61064">
              <w:instrText xml:space="preserve"> &lt;&gt; 0 </w:instrText>
            </w:r>
            <w:r w:rsidRPr="00D61064">
              <w:fldChar w:fldCharType="begin"/>
            </w:r>
            <w:r w:rsidRPr="00D61064">
              <w:instrText xml:space="preserve"> =C2+1 </w:instrText>
            </w:r>
            <w:r w:rsidRPr="00D61064">
              <w:fldChar w:fldCharType="separate"/>
            </w:r>
            <w:r w:rsidR="00DE2891" w:rsidRPr="00D61064">
              <w:rPr>
                <w:noProof/>
              </w:rPr>
              <w:instrText>4</w:instrText>
            </w:r>
            <w:r w:rsidRPr="00D61064">
              <w:fldChar w:fldCharType="end"/>
            </w:r>
            <w:r w:rsidRPr="00D61064">
              <w:instrText xml:space="preserve"> "" </w:instrText>
            </w:r>
            <w:r w:rsidRPr="00D61064">
              <w:fldChar w:fldCharType="end"/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D210410" w14:textId="77777777" w:rsidR="00145AD9" w:rsidRPr="00D61064" w:rsidRDefault="00145AD9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DocVariable WeekDayNumber </w:instrText>
            </w:r>
            <w:r w:rsidRPr="00D61064">
              <w:fldChar w:fldCharType="separate"/>
            </w:r>
            <w:r w:rsidR="00DB431C">
              <w:instrText>6</w:instrText>
            </w:r>
            <w:r w:rsidRPr="00D61064">
              <w:fldChar w:fldCharType="end"/>
            </w:r>
            <w:r w:rsidRPr="00D61064">
              <w:instrText xml:space="preserve">= "5" 1 </w:instrText>
            </w: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=D2 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0</w:instrText>
            </w:r>
            <w:r w:rsidRPr="00D61064">
              <w:fldChar w:fldCharType="end"/>
            </w:r>
            <w:r w:rsidRPr="00D61064">
              <w:instrText xml:space="preserve"> &lt;&gt; 0 </w:instrText>
            </w:r>
            <w:r w:rsidRPr="00D61064">
              <w:fldChar w:fldCharType="begin"/>
            </w:r>
            <w:r w:rsidRPr="00D61064">
              <w:instrText xml:space="preserve"> =D2+1 </w:instrText>
            </w:r>
            <w:r w:rsidRPr="00D61064">
              <w:fldChar w:fldCharType="separate"/>
            </w:r>
            <w:r w:rsidR="0032566B" w:rsidRPr="00D61064">
              <w:rPr>
                <w:noProof/>
              </w:rPr>
              <w:instrText>2</w:instrText>
            </w:r>
            <w:r w:rsidRPr="00D61064">
              <w:fldChar w:fldCharType="end"/>
            </w:r>
            <w:r w:rsidRPr="00D61064">
              <w:instrText xml:space="preserve"> "" </w:instrText>
            </w:r>
            <w:r w:rsidRPr="00D61064">
              <w:fldChar w:fldCharType="end"/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6A59DC6" w14:textId="77777777" w:rsidR="00145AD9" w:rsidRPr="00D61064" w:rsidRDefault="00145AD9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DocVariable WeekDayNumber </w:instrText>
            </w:r>
            <w:r w:rsidRPr="00D61064">
              <w:fldChar w:fldCharType="separate"/>
            </w:r>
            <w:r w:rsidR="00DB431C">
              <w:instrText>6</w:instrText>
            </w:r>
            <w:r w:rsidRPr="00D61064">
              <w:fldChar w:fldCharType="end"/>
            </w:r>
            <w:r w:rsidRPr="00D61064">
              <w:instrText xml:space="preserve"> = "6" 1 </w:instrText>
            </w: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=E2 </w:instrText>
            </w:r>
            <w:r w:rsidRPr="00D61064">
              <w:fldChar w:fldCharType="separate"/>
            </w:r>
            <w:r w:rsidR="00D61064">
              <w:rPr>
                <w:noProof/>
              </w:rPr>
              <w:instrText>1</w:instrText>
            </w:r>
            <w:r w:rsidRPr="00D61064">
              <w:fldChar w:fldCharType="end"/>
            </w:r>
            <w:r w:rsidRPr="00D61064">
              <w:instrText xml:space="preserve"> &lt;&gt; 0 </w:instrText>
            </w:r>
            <w:r w:rsidRPr="00D61064">
              <w:fldChar w:fldCharType="begin"/>
            </w:r>
            <w:r w:rsidRPr="00D61064">
              <w:instrText xml:space="preserve"> =E2+1 </w:instrText>
            </w:r>
            <w:r w:rsidRPr="00D61064">
              <w:fldChar w:fldCharType="separate"/>
            </w:r>
            <w:r w:rsidR="00D61064">
              <w:rPr>
                <w:noProof/>
              </w:rPr>
              <w:instrText>2</w:instrText>
            </w:r>
            <w:r w:rsidRPr="00D61064">
              <w:fldChar w:fldCharType="end"/>
            </w:r>
            <w:r w:rsidRPr="00D61064">
              <w:instrText xml:space="preserve"> "" 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2</w:instrText>
            </w:r>
            <w:r w:rsidRPr="00D61064">
              <w:fldChar w:fldCharType="end"/>
            </w:r>
            <w:r w:rsidRPr="00D61064">
              <w:fldChar w:fldCharType="separate"/>
            </w:r>
            <w:r w:rsidR="00DB431C" w:rsidRPr="00D61064">
              <w:rPr>
                <w:noProof/>
              </w:rPr>
              <w:t>1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6AA2851A" w14:textId="77777777" w:rsidR="00145AD9" w:rsidRPr="00D61064" w:rsidRDefault="00145AD9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DocVariable WeekDayNumber </w:instrText>
            </w:r>
            <w:r w:rsidRPr="00D61064">
              <w:fldChar w:fldCharType="separate"/>
            </w:r>
            <w:r w:rsidR="00DB431C">
              <w:instrText>6</w:instrText>
            </w:r>
            <w:r w:rsidRPr="00D61064">
              <w:fldChar w:fldCharType="end"/>
            </w:r>
            <w:r w:rsidRPr="00D61064">
              <w:instrText xml:space="preserve"> = "7" 1 </w:instrText>
            </w: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=F2 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1</w:instrText>
            </w:r>
            <w:r w:rsidRPr="00D61064">
              <w:fldChar w:fldCharType="end"/>
            </w:r>
            <w:r w:rsidRPr="00D61064">
              <w:instrText xml:space="preserve"> &lt;&gt; 0 </w:instrText>
            </w:r>
            <w:r w:rsidRPr="00D61064">
              <w:fldChar w:fldCharType="begin"/>
            </w:r>
            <w:r w:rsidRPr="00D61064">
              <w:instrText xml:space="preserve"> =F2+1 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2</w:instrText>
            </w:r>
            <w:r w:rsidRPr="00D61064">
              <w:fldChar w:fldCharType="end"/>
            </w:r>
            <w:r w:rsidRPr="00D61064">
              <w:instrText xml:space="preserve"> "" 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2</w:instrText>
            </w:r>
            <w:r w:rsidRPr="00D61064">
              <w:fldChar w:fldCharType="end"/>
            </w:r>
            <w:r w:rsidRPr="00D61064">
              <w:fldChar w:fldCharType="separate"/>
            </w:r>
            <w:r w:rsidR="00DB431C">
              <w:rPr>
                <w:noProof/>
              </w:rPr>
              <w:t>2</w:t>
            </w:r>
            <w:r w:rsidRPr="00D61064">
              <w:fldChar w:fldCharType="end"/>
            </w:r>
          </w:p>
        </w:tc>
      </w:tr>
      <w:tr w:rsidR="0006738C" w:rsidRPr="00D61064" w14:paraId="490449BE" w14:textId="77777777" w:rsidTr="00D12AAE">
        <w:trPr>
          <w:trHeight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F5DBAA7" w14:textId="77777777" w:rsidR="00E15BE2" w:rsidRPr="00D61064" w:rsidRDefault="00E15BE2" w:rsidP="00566EB4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9CE834B" w14:textId="77777777" w:rsidR="00E15BE2" w:rsidRPr="00D61064" w:rsidRDefault="00E15BE2" w:rsidP="00566EB4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28F99ED" w14:textId="77777777" w:rsidR="00E15BE2" w:rsidRPr="00D61064" w:rsidRDefault="00E15BE2" w:rsidP="00A75A9F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A111675" w14:textId="77777777" w:rsidR="00E15BE2" w:rsidRPr="00D61064" w:rsidRDefault="00E15BE2" w:rsidP="00566EB4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4C9735A2" w14:textId="77777777" w:rsidR="00E15BE2" w:rsidRPr="00D61064" w:rsidRDefault="00E15BE2" w:rsidP="00566EB4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FF16B5B" w14:textId="77777777" w:rsidR="00E15BE2" w:rsidRPr="00D61064" w:rsidRDefault="00E15BE2" w:rsidP="00566EB4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4BB0644A" w14:textId="77777777" w:rsidR="00E15BE2" w:rsidRPr="00D61064" w:rsidRDefault="00E15BE2" w:rsidP="00566EB4"/>
        </w:tc>
      </w:tr>
      <w:tr w:rsidR="00E15BE2" w:rsidRPr="00D61064" w14:paraId="0D9DA31F" w14:textId="77777777" w:rsidTr="00D12AAE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48DD637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=G2+1 </w:instrText>
            </w:r>
            <w:r w:rsidRPr="00D61064">
              <w:fldChar w:fldCharType="separate"/>
            </w:r>
            <w:r w:rsidR="00DB431C">
              <w:rPr>
                <w:noProof/>
              </w:rPr>
              <w:t>3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05FCDCE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=A4+1 </w:instrText>
            </w:r>
            <w:r w:rsidRPr="00D61064">
              <w:fldChar w:fldCharType="separate"/>
            </w:r>
            <w:r w:rsidR="00DB431C">
              <w:rPr>
                <w:noProof/>
              </w:rPr>
              <w:t>4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66718CC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=B4+1 </w:instrText>
            </w:r>
            <w:r w:rsidRPr="00D61064">
              <w:fldChar w:fldCharType="separate"/>
            </w:r>
            <w:r w:rsidR="00DB431C">
              <w:rPr>
                <w:noProof/>
              </w:rPr>
              <w:t>5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C2F3674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=C4+1 </w:instrText>
            </w:r>
            <w:r w:rsidRPr="00D61064">
              <w:fldChar w:fldCharType="separate"/>
            </w:r>
            <w:r w:rsidR="00DB431C">
              <w:rPr>
                <w:noProof/>
              </w:rPr>
              <w:t>6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3A48F302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=D4+1 </w:instrText>
            </w:r>
            <w:r w:rsidRPr="00D61064">
              <w:fldChar w:fldCharType="separate"/>
            </w:r>
            <w:r w:rsidR="00DB431C">
              <w:rPr>
                <w:noProof/>
              </w:rPr>
              <w:t>7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B9F58BD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=E4+1 </w:instrText>
            </w:r>
            <w:r w:rsidRPr="00D61064">
              <w:fldChar w:fldCharType="separate"/>
            </w:r>
            <w:r w:rsidR="00DB431C">
              <w:rPr>
                <w:noProof/>
              </w:rPr>
              <w:t>8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B1C094D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=F4+1 </w:instrText>
            </w:r>
            <w:r w:rsidRPr="00D61064">
              <w:fldChar w:fldCharType="separate"/>
            </w:r>
            <w:r w:rsidR="00DB431C">
              <w:rPr>
                <w:noProof/>
              </w:rPr>
              <w:t>9</w:t>
            </w:r>
            <w:r w:rsidRPr="00D61064">
              <w:fldChar w:fldCharType="end"/>
            </w:r>
          </w:p>
        </w:tc>
      </w:tr>
      <w:tr w:rsidR="00E15BE2" w:rsidRPr="00D61064" w14:paraId="71C37981" w14:textId="77777777" w:rsidTr="00D12AAE">
        <w:trPr>
          <w:trHeight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73878F0F" w14:textId="77777777" w:rsidR="00DB431C" w:rsidRPr="00D61064" w:rsidRDefault="00DB431C" w:rsidP="00566EB4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3288387F" w14:textId="25532F42" w:rsidR="00DB431C" w:rsidRPr="00D61064" w:rsidRDefault="00DB431C" w:rsidP="00566EB4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21EE3FD0" w14:textId="77777777" w:rsidR="00FA681E" w:rsidRDefault="00FA681E" w:rsidP="00566EB4"/>
          <w:p w14:paraId="2EEC3854" w14:textId="5D6F1CFA" w:rsidR="00E15BE2" w:rsidRPr="00D61064" w:rsidRDefault="00E15BE2" w:rsidP="00566EB4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4C12DAFD" w14:textId="77777777" w:rsidR="00FA681E" w:rsidRDefault="00FA681E" w:rsidP="00566EB4"/>
          <w:p w14:paraId="3739C057" w14:textId="0AB78DE5" w:rsidR="00E15BE2" w:rsidRPr="00D61064" w:rsidRDefault="00E15BE2" w:rsidP="00566EB4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0A68003E" w14:textId="77777777" w:rsidR="00FA681E" w:rsidRDefault="00FA681E" w:rsidP="00566EB4"/>
          <w:p w14:paraId="3D948A92" w14:textId="3ECB5352" w:rsidR="00E15BE2" w:rsidRPr="00D61064" w:rsidRDefault="00E15BE2" w:rsidP="00566EB4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0694C907" w14:textId="77777777" w:rsidR="00E15BE2" w:rsidRPr="00D61064" w:rsidRDefault="00E15BE2" w:rsidP="00566EB4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4F0B7AF" w14:textId="77777777" w:rsidR="00E15BE2" w:rsidRPr="00D61064" w:rsidRDefault="00E15BE2" w:rsidP="00566EB4"/>
        </w:tc>
      </w:tr>
      <w:tr w:rsidR="00E15BE2" w:rsidRPr="00D61064" w14:paraId="0947568F" w14:textId="77777777" w:rsidTr="00D12AAE">
        <w:tc>
          <w:tcPr>
            <w:tcW w:w="714" w:type="pct"/>
            <w:tcBorders>
              <w:bottom w:val="nil"/>
            </w:tcBorders>
          </w:tcPr>
          <w:p w14:paraId="73194E42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=G4+1 </w:instrText>
            </w:r>
            <w:r w:rsidRPr="00D61064">
              <w:fldChar w:fldCharType="separate"/>
            </w:r>
            <w:r w:rsidR="00DB431C">
              <w:rPr>
                <w:noProof/>
              </w:rPr>
              <w:t>10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2CDC38AF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=A6+1 </w:instrText>
            </w:r>
            <w:r w:rsidRPr="00D61064">
              <w:fldChar w:fldCharType="separate"/>
            </w:r>
            <w:r w:rsidR="00DB431C">
              <w:rPr>
                <w:noProof/>
              </w:rPr>
              <w:t>11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7774B0C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=B6+1 </w:instrText>
            </w:r>
            <w:r w:rsidRPr="00D61064">
              <w:fldChar w:fldCharType="separate"/>
            </w:r>
            <w:r w:rsidR="00DB431C">
              <w:rPr>
                <w:noProof/>
              </w:rPr>
              <w:t>12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5686CB0C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=C6+1 </w:instrText>
            </w:r>
            <w:r w:rsidRPr="00D61064">
              <w:fldChar w:fldCharType="separate"/>
            </w:r>
            <w:r w:rsidR="00DB431C">
              <w:rPr>
                <w:noProof/>
              </w:rPr>
              <w:t>13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C287456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=D6+1 </w:instrText>
            </w:r>
            <w:r w:rsidRPr="00D61064">
              <w:fldChar w:fldCharType="separate"/>
            </w:r>
            <w:r w:rsidR="00DB431C">
              <w:rPr>
                <w:noProof/>
              </w:rPr>
              <w:t>14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703CD14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=E6+1 </w:instrText>
            </w:r>
            <w:r w:rsidRPr="00D61064">
              <w:fldChar w:fldCharType="separate"/>
            </w:r>
            <w:r w:rsidR="00DB431C">
              <w:rPr>
                <w:noProof/>
              </w:rPr>
              <w:t>15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7DF36D5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=F6+1 </w:instrText>
            </w:r>
            <w:r w:rsidRPr="00D61064">
              <w:fldChar w:fldCharType="separate"/>
            </w:r>
            <w:r w:rsidR="00DB431C">
              <w:rPr>
                <w:noProof/>
              </w:rPr>
              <w:t>16</w:t>
            </w:r>
            <w:r w:rsidRPr="00D61064">
              <w:fldChar w:fldCharType="end"/>
            </w:r>
          </w:p>
        </w:tc>
      </w:tr>
      <w:tr w:rsidR="00E15BE2" w:rsidRPr="00D61064" w14:paraId="30CBB6E3" w14:textId="77777777" w:rsidTr="00D12AAE">
        <w:trPr>
          <w:trHeight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10D062E0" w14:textId="77777777" w:rsidR="00E15BE2" w:rsidRPr="00D61064" w:rsidRDefault="00E15BE2" w:rsidP="00566EB4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56DE453" w14:textId="77777777" w:rsidR="00E15BE2" w:rsidRPr="00D61064" w:rsidRDefault="00E15BE2" w:rsidP="00566EB4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3DCF96E" w14:textId="77777777" w:rsidR="00E15BE2" w:rsidRPr="00D61064" w:rsidRDefault="00E15BE2" w:rsidP="00566EB4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4F59AA0E" w14:textId="77777777" w:rsidR="00E15BE2" w:rsidRPr="00D61064" w:rsidRDefault="00E15BE2" w:rsidP="00566EB4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2DE0651" w14:textId="77777777" w:rsidR="00FA681E" w:rsidRDefault="00FA681E" w:rsidP="00566EB4"/>
          <w:p w14:paraId="3DDDC4A9" w14:textId="337A2C56" w:rsidR="00E15BE2" w:rsidRPr="00D61064" w:rsidRDefault="00E15BE2" w:rsidP="00566EB4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FCE5E9C" w14:textId="77777777" w:rsidR="00E15BE2" w:rsidRPr="00D61064" w:rsidRDefault="00E15BE2" w:rsidP="00566EB4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2B1070FF" w14:textId="77777777" w:rsidR="00E15BE2" w:rsidRPr="00D61064" w:rsidRDefault="00E15BE2" w:rsidP="00566EB4"/>
        </w:tc>
      </w:tr>
      <w:tr w:rsidR="00E15BE2" w:rsidRPr="00D61064" w14:paraId="0A8CDB08" w14:textId="77777777" w:rsidTr="00D12AAE"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1233EA8D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=G6+1 </w:instrText>
            </w:r>
            <w:r w:rsidRPr="00D61064">
              <w:fldChar w:fldCharType="separate"/>
            </w:r>
            <w:r w:rsidR="00DB431C">
              <w:rPr>
                <w:noProof/>
              </w:rPr>
              <w:t>17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6CB9CCA8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=A8+1 </w:instrText>
            </w:r>
            <w:r w:rsidRPr="00D61064">
              <w:fldChar w:fldCharType="separate"/>
            </w:r>
            <w:r w:rsidR="00DB431C">
              <w:rPr>
                <w:noProof/>
              </w:rPr>
              <w:t>18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EED3408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=B8+1 </w:instrText>
            </w:r>
            <w:r w:rsidRPr="00D61064">
              <w:fldChar w:fldCharType="separate"/>
            </w:r>
            <w:r w:rsidR="00DB431C">
              <w:rPr>
                <w:noProof/>
              </w:rPr>
              <w:t>19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5CF1D911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=C8+1 </w:instrText>
            </w:r>
            <w:r w:rsidRPr="00D61064">
              <w:fldChar w:fldCharType="separate"/>
            </w:r>
            <w:r w:rsidR="00DB431C">
              <w:rPr>
                <w:noProof/>
              </w:rPr>
              <w:t>20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52149ED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=D8+1 </w:instrText>
            </w:r>
            <w:r w:rsidRPr="00D61064">
              <w:fldChar w:fldCharType="separate"/>
            </w:r>
            <w:r w:rsidR="00DB431C">
              <w:rPr>
                <w:noProof/>
              </w:rPr>
              <w:t>21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91DE064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=E8+1 </w:instrText>
            </w:r>
            <w:r w:rsidRPr="00D61064">
              <w:fldChar w:fldCharType="separate"/>
            </w:r>
            <w:r w:rsidR="00DB431C">
              <w:rPr>
                <w:noProof/>
              </w:rPr>
              <w:t>22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7A362741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 =F8+1 </w:instrText>
            </w:r>
            <w:r w:rsidRPr="00D61064">
              <w:fldChar w:fldCharType="separate"/>
            </w:r>
            <w:r w:rsidR="00DB431C">
              <w:rPr>
                <w:noProof/>
              </w:rPr>
              <w:t>23</w:t>
            </w:r>
            <w:r w:rsidRPr="00D61064">
              <w:fldChar w:fldCharType="end"/>
            </w:r>
          </w:p>
        </w:tc>
      </w:tr>
      <w:tr w:rsidR="0006738C" w:rsidRPr="00D61064" w14:paraId="7D0D09FD" w14:textId="77777777" w:rsidTr="00D12AAE">
        <w:trPr>
          <w:trHeight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58BB8378" w14:textId="392E9C8E" w:rsidR="004B4B0E" w:rsidRPr="00D61064" w:rsidRDefault="004B4B0E" w:rsidP="00566EB4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7B7298B1" w14:textId="752E989D" w:rsidR="00E15BE2" w:rsidRDefault="004B4B0E" w:rsidP="00566EB4">
            <w:r>
              <w:t xml:space="preserve">Classe </w:t>
            </w:r>
            <w:r w:rsidR="00DD6D98" w:rsidRPr="00DC2466">
              <w:rPr>
                <w:highlight w:val="cyan"/>
              </w:rPr>
              <w:t>B1d</w:t>
            </w:r>
            <w:r w:rsidR="00DD6D98">
              <w:t xml:space="preserve"> </w:t>
            </w:r>
            <w:r>
              <w:t>10-13</w:t>
            </w:r>
          </w:p>
          <w:p w14:paraId="2CAF69F6" w14:textId="30EDB308" w:rsidR="004B4B0E" w:rsidRPr="00D61064" w:rsidRDefault="004B4B0E" w:rsidP="00566EB4">
            <w:r>
              <w:t xml:space="preserve">Classe </w:t>
            </w:r>
            <w:r w:rsidR="00DD6D98" w:rsidRPr="00BC65B4">
              <w:rPr>
                <w:highlight w:val="darkBlue"/>
              </w:rPr>
              <w:t>B1c</w:t>
            </w:r>
            <w:r w:rsidR="00DD6D98">
              <w:t xml:space="preserve"> </w:t>
            </w:r>
            <w:r>
              <w:t>14-17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7913C0B8" w14:textId="1CBC8C3F" w:rsidR="00E15BE2" w:rsidRDefault="004B4B0E" w:rsidP="00566EB4">
            <w:r>
              <w:t xml:space="preserve">Classe </w:t>
            </w:r>
            <w:r w:rsidR="00F006BD" w:rsidRPr="00DC2466">
              <w:rPr>
                <w:highlight w:val="red"/>
              </w:rPr>
              <w:t>B1b</w:t>
            </w:r>
            <w:r w:rsidR="00DD6D98">
              <w:t xml:space="preserve"> </w:t>
            </w:r>
            <w:r>
              <w:t>10-13</w:t>
            </w:r>
          </w:p>
          <w:p w14:paraId="6080D443" w14:textId="70A897B3" w:rsidR="00DD6D98" w:rsidRPr="00D61064" w:rsidRDefault="00DD6D98" w:rsidP="00566EB4">
            <w:r>
              <w:t xml:space="preserve">Classe </w:t>
            </w:r>
            <w:r w:rsidRPr="00BC65B4">
              <w:rPr>
                <w:highlight w:val="yellow"/>
              </w:rPr>
              <w:t>B1</w:t>
            </w:r>
            <w:r w:rsidR="00F006BD" w:rsidRPr="00BC65B4">
              <w:rPr>
                <w:highlight w:val="yellow"/>
              </w:rPr>
              <w:t>a</w:t>
            </w:r>
            <w:r w:rsidR="00F006BD">
              <w:t>: 14-17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495BFCA2" w14:textId="77777777" w:rsidR="00E15BE2" w:rsidRPr="00D61064" w:rsidRDefault="00E15BE2" w:rsidP="00566EB4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68F7BB13" w14:textId="69A0BD76" w:rsidR="00E15BE2" w:rsidRPr="00D61064" w:rsidRDefault="00E15BE2" w:rsidP="00566EB4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02D0BB25" w14:textId="77777777" w:rsidR="00E15BE2" w:rsidRPr="00D61064" w:rsidRDefault="00E15BE2" w:rsidP="00566EB4"/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  <w:shd w:val="clear" w:color="auto" w:fill="F7F7F7" w:themeFill="background2"/>
          </w:tcPr>
          <w:p w14:paraId="1CA83BDB" w14:textId="77777777" w:rsidR="00E15BE2" w:rsidRPr="00D61064" w:rsidRDefault="00E15BE2" w:rsidP="00566EB4"/>
        </w:tc>
      </w:tr>
      <w:tr w:rsidR="0006738C" w:rsidRPr="00D61064" w14:paraId="1A809BDD" w14:textId="77777777" w:rsidTr="00D12AAE">
        <w:tc>
          <w:tcPr>
            <w:tcW w:w="714" w:type="pct"/>
            <w:tcBorders>
              <w:bottom w:val="nil"/>
            </w:tcBorders>
          </w:tcPr>
          <w:p w14:paraId="7845200C" w14:textId="2E26ACD2" w:rsidR="004B4B0E" w:rsidRPr="00D61064" w:rsidRDefault="00E15BE2" w:rsidP="004B4B0E">
            <w:pPr>
              <w:pStyle w:val="Dates"/>
            </w:pPr>
            <w:r w:rsidRPr="00D61064">
              <w:fldChar w:fldCharType="begin"/>
            </w:r>
            <w:r w:rsidRPr="00D61064">
              <w:instrText xml:space="preserve">IF </w:instrText>
            </w:r>
            <w:r w:rsidRPr="00D61064">
              <w:fldChar w:fldCharType="begin"/>
            </w:r>
            <w:r w:rsidRPr="00D61064">
              <w:instrText xml:space="preserve"> =G8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23</w:instrText>
            </w:r>
            <w:r w:rsidRPr="00D61064">
              <w:fldChar w:fldCharType="end"/>
            </w:r>
            <w:r w:rsidRPr="00D61064">
              <w:instrText xml:space="preserve"> = 0,"" </w:instrText>
            </w: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=G8 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23</w:instrText>
            </w:r>
            <w:r w:rsidRPr="00D61064">
              <w:fldChar w:fldCharType="end"/>
            </w:r>
            <w:r w:rsidRPr="00D61064">
              <w:instrText xml:space="preserve">  &lt; </w:instrText>
            </w:r>
            <w:r w:rsidRPr="00D61064">
              <w:fldChar w:fldCharType="begin"/>
            </w:r>
            <w:r w:rsidRPr="00D61064">
              <w:instrText xml:space="preserve"> DocVariable MonthEnd \@ d </w:instrText>
            </w:r>
            <w:r w:rsidRPr="00D61064">
              <w:fldChar w:fldCharType="separate"/>
            </w:r>
            <w:r w:rsidR="00DB431C">
              <w:instrText>30</w:instrText>
            </w:r>
            <w:r w:rsidRPr="00D61064">
              <w:fldChar w:fldCharType="end"/>
            </w:r>
            <w:r w:rsidRPr="00D61064">
              <w:instrText xml:space="preserve">  </w:instrText>
            </w:r>
            <w:r w:rsidRPr="00D61064">
              <w:fldChar w:fldCharType="begin"/>
            </w:r>
            <w:r w:rsidRPr="00D61064">
              <w:instrText xml:space="preserve"> =G8+1 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24</w:instrText>
            </w:r>
            <w:r w:rsidRPr="00D61064">
              <w:fldChar w:fldCharType="end"/>
            </w:r>
            <w:r w:rsidRPr="00D61064">
              <w:instrText xml:space="preserve"> "" 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24</w:instrText>
            </w:r>
            <w:r w:rsidRPr="00D61064">
              <w:fldChar w:fldCharType="end"/>
            </w:r>
            <w:r w:rsidRPr="00D61064">
              <w:fldChar w:fldCharType="separate"/>
            </w:r>
            <w:r w:rsidR="00DB431C">
              <w:rPr>
                <w:noProof/>
              </w:rPr>
              <w:t>24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EEB775B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IF </w:instrText>
            </w:r>
            <w:r w:rsidRPr="00D61064">
              <w:fldChar w:fldCharType="begin"/>
            </w:r>
            <w:r w:rsidRPr="00D61064">
              <w:instrText xml:space="preserve"> =A10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24</w:instrText>
            </w:r>
            <w:r w:rsidRPr="00D61064">
              <w:fldChar w:fldCharType="end"/>
            </w:r>
            <w:r w:rsidRPr="00D61064">
              <w:instrText xml:space="preserve"> = 0,"" </w:instrText>
            </w: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=A10 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24</w:instrText>
            </w:r>
            <w:r w:rsidRPr="00D61064">
              <w:fldChar w:fldCharType="end"/>
            </w:r>
            <w:r w:rsidRPr="00D61064">
              <w:instrText xml:space="preserve">  &lt; </w:instrText>
            </w:r>
            <w:r w:rsidRPr="00D61064">
              <w:fldChar w:fldCharType="begin"/>
            </w:r>
            <w:r w:rsidRPr="00D61064">
              <w:instrText xml:space="preserve"> DocVariable MonthEnd \@ d </w:instrText>
            </w:r>
            <w:r w:rsidRPr="00D61064">
              <w:fldChar w:fldCharType="separate"/>
            </w:r>
            <w:r w:rsidR="00DB431C">
              <w:instrText>30</w:instrText>
            </w:r>
            <w:r w:rsidRPr="00D61064">
              <w:fldChar w:fldCharType="end"/>
            </w:r>
            <w:r w:rsidRPr="00D61064">
              <w:instrText xml:space="preserve">  </w:instrText>
            </w:r>
            <w:r w:rsidRPr="00D61064">
              <w:fldChar w:fldCharType="begin"/>
            </w:r>
            <w:r w:rsidRPr="00D61064">
              <w:instrText xml:space="preserve"> =A10+1 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25</w:instrText>
            </w:r>
            <w:r w:rsidRPr="00D61064">
              <w:fldChar w:fldCharType="end"/>
            </w:r>
            <w:r w:rsidRPr="00D61064">
              <w:instrText xml:space="preserve"> "" 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25</w:instrText>
            </w:r>
            <w:r w:rsidRPr="00D61064">
              <w:fldChar w:fldCharType="end"/>
            </w:r>
            <w:r w:rsidRPr="00D61064">
              <w:fldChar w:fldCharType="separate"/>
            </w:r>
            <w:r w:rsidR="00DB431C">
              <w:rPr>
                <w:noProof/>
              </w:rPr>
              <w:t>25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7A4E8F6F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IF </w:instrText>
            </w:r>
            <w:r w:rsidRPr="00D61064">
              <w:fldChar w:fldCharType="begin"/>
            </w:r>
            <w:r w:rsidRPr="00D61064">
              <w:instrText xml:space="preserve"> =B10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25</w:instrText>
            </w:r>
            <w:r w:rsidRPr="00D61064">
              <w:fldChar w:fldCharType="end"/>
            </w:r>
            <w:r w:rsidRPr="00D61064">
              <w:instrText xml:space="preserve"> = 0,"" </w:instrText>
            </w: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=B10 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25</w:instrText>
            </w:r>
            <w:r w:rsidRPr="00D61064">
              <w:fldChar w:fldCharType="end"/>
            </w:r>
            <w:r w:rsidRPr="00D61064">
              <w:instrText xml:space="preserve">  &lt; </w:instrText>
            </w:r>
            <w:r w:rsidRPr="00D61064">
              <w:fldChar w:fldCharType="begin"/>
            </w:r>
            <w:r w:rsidRPr="00D61064">
              <w:instrText xml:space="preserve"> DocVariable MonthEnd \@ d </w:instrText>
            </w:r>
            <w:r w:rsidRPr="00D61064">
              <w:fldChar w:fldCharType="separate"/>
            </w:r>
            <w:r w:rsidR="00DB431C">
              <w:instrText>30</w:instrText>
            </w:r>
            <w:r w:rsidRPr="00D61064">
              <w:fldChar w:fldCharType="end"/>
            </w:r>
            <w:r w:rsidRPr="00D61064">
              <w:instrText xml:space="preserve">  </w:instrText>
            </w:r>
            <w:r w:rsidRPr="00D61064">
              <w:fldChar w:fldCharType="begin"/>
            </w:r>
            <w:r w:rsidRPr="00D61064">
              <w:instrText xml:space="preserve"> =B10+1 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26</w:instrText>
            </w:r>
            <w:r w:rsidRPr="00D61064">
              <w:fldChar w:fldCharType="end"/>
            </w:r>
            <w:r w:rsidRPr="00D61064">
              <w:instrText xml:space="preserve"> "" 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26</w:instrText>
            </w:r>
            <w:r w:rsidRPr="00D61064">
              <w:fldChar w:fldCharType="end"/>
            </w:r>
            <w:r w:rsidRPr="00D61064">
              <w:fldChar w:fldCharType="separate"/>
            </w:r>
            <w:r w:rsidR="00DB431C">
              <w:rPr>
                <w:noProof/>
              </w:rPr>
              <w:t>26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32E18A10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IF </w:instrText>
            </w:r>
            <w:r w:rsidRPr="00D61064">
              <w:fldChar w:fldCharType="begin"/>
            </w:r>
            <w:r w:rsidRPr="00D61064">
              <w:instrText xml:space="preserve"> =C10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26</w:instrText>
            </w:r>
            <w:r w:rsidRPr="00D61064">
              <w:fldChar w:fldCharType="end"/>
            </w:r>
            <w:r w:rsidRPr="00D61064">
              <w:instrText xml:space="preserve"> = 0,"" </w:instrText>
            </w: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=C10 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26</w:instrText>
            </w:r>
            <w:r w:rsidRPr="00D61064">
              <w:fldChar w:fldCharType="end"/>
            </w:r>
            <w:r w:rsidRPr="00D61064">
              <w:instrText xml:space="preserve">  &lt; </w:instrText>
            </w:r>
            <w:r w:rsidRPr="00D61064">
              <w:fldChar w:fldCharType="begin"/>
            </w:r>
            <w:r w:rsidRPr="00D61064">
              <w:instrText xml:space="preserve"> DocVariable MonthEnd \@ d </w:instrText>
            </w:r>
            <w:r w:rsidRPr="00D61064">
              <w:fldChar w:fldCharType="separate"/>
            </w:r>
            <w:r w:rsidR="00DB431C">
              <w:instrText>30</w:instrText>
            </w:r>
            <w:r w:rsidRPr="00D61064">
              <w:fldChar w:fldCharType="end"/>
            </w:r>
            <w:r w:rsidRPr="00D61064">
              <w:instrText xml:space="preserve">  </w:instrText>
            </w:r>
            <w:r w:rsidRPr="00D61064">
              <w:fldChar w:fldCharType="begin"/>
            </w:r>
            <w:r w:rsidRPr="00D61064">
              <w:instrText xml:space="preserve"> =C10+1 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27</w:instrText>
            </w:r>
            <w:r w:rsidRPr="00D61064">
              <w:fldChar w:fldCharType="end"/>
            </w:r>
            <w:r w:rsidRPr="00D61064">
              <w:instrText xml:space="preserve"> "" 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27</w:instrText>
            </w:r>
            <w:r w:rsidRPr="00D61064">
              <w:fldChar w:fldCharType="end"/>
            </w:r>
            <w:r w:rsidRPr="00D61064">
              <w:fldChar w:fldCharType="separate"/>
            </w:r>
            <w:r w:rsidR="00DB431C">
              <w:rPr>
                <w:noProof/>
              </w:rPr>
              <w:t>27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17A61A8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IF </w:instrText>
            </w:r>
            <w:r w:rsidRPr="00D61064">
              <w:fldChar w:fldCharType="begin"/>
            </w:r>
            <w:r w:rsidRPr="00D61064">
              <w:instrText xml:space="preserve"> =D10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27</w:instrText>
            </w:r>
            <w:r w:rsidRPr="00D61064">
              <w:fldChar w:fldCharType="end"/>
            </w:r>
            <w:r w:rsidRPr="00D61064">
              <w:instrText xml:space="preserve"> = 0,"" </w:instrText>
            </w: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=D10 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27</w:instrText>
            </w:r>
            <w:r w:rsidRPr="00D61064">
              <w:fldChar w:fldCharType="end"/>
            </w:r>
            <w:r w:rsidRPr="00D61064">
              <w:instrText xml:space="preserve">  &lt; </w:instrText>
            </w:r>
            <w:r w:rsidRPr="00D61064">
              <w:fldChar w:fldCharType="begin"/>
            </w:r>
            <w:r w:rsidRPr="00D61064">
              <w:instrText xml:space="preserve"> DocVariable MonthEnd \@ d </w:instrText>
            </w:r>
            <w:r w:rsidRPr="00D61064">
              <w:fldChar w:fldCharType="separate"/>
            </w:r>
            <w:r w:rsidR="00DB431C">
              <w:instrText>30</w:instrText>
            </w:r>
            <w:r w:rsidRPr="00D61064">
              <w:fldChar w:fldCharType="end"/>
            </w:r>
            <w:r w:rsidRPr="00D61064">
              <w:instrText xml:space="preserve">  </w:instrText>
            </w:r>
            <w:r w:rsidRPr="00D61064">
              <w:fldChar w:fldCharType="begin"/>
            </w:r>
            <w:r w:rsidRPr="00D61064">
              <w:instrText xml:space="preserve"> =D10+1 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28</w:instrText>
            </w:r>
            <w:r w:rsidRPr="00D61064">
              <w:fldChar w:fldCharType="end"/>
            </w:r>
            <w:r w:rsidRPr="00D61064">
              <w:instrText xml:space="preserve"> "" 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28</w:instrText>
            </w:r>
            <w:r w:rsidRPr="00D61064">
              <w:fldChar w:fldCharType="end"/>
            </w:r>
            <w:r w:rsidRPr="00D61064">
              <w:fldChar w:fldCharType="separate"/>
            </w:r>
            <w:r w:rsidR="00DB431C">
              <w:rPr>
                <w:noProof/>
              </w:rPr>
              <w:t>28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1F011558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IF </w:instrText>
            </w:r>
            <w:r w:rsidRPr="00D61064">
              <w:fldChar w:fldCharType="begin"/>
            </w:r>
            <w:r w:rsidRPr="00D61064">
              <w:instrText xml:space="preserve"> =E10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28</w:instrText>
            </w:r>
            <w:r w:rsidRPr="00D61064">
              <w:fldChar w:fldCharType="end"/>
            </w:r>
            <w:r w:rsidRPr="00D61064">
              <w:instrText xml:space="preserve"> = 0,"" </w:instrText>
            </w: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=E10 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28</w:instrText>
            </w:r>
            <w:r w:rsidRPr="00D61064">
              <w:fldChar w:fldCharType="end"/>
            </w:r>
            <w:r w:rsidRPr="00D61064">
              <w:instrText xml:space="preserve">  &lt; </w:instrText>
            </w:r>
            <w:r w:rsidRPr="00D61064">
              <w:fldChar w:fldCharType="begin"/>
            </w:r>
            <w:r w:rsidRPr="00D61064">
              <w:instrText xml:space="preserve"> DocVariable MonthEnd \@ d </w:instrText>
            </w:r>
            <w:r w:rsidRPr="00D61064">
              <w:fldChar w:fldCharType="separate"/>
            </w:r>
            <w:r w:rsidR="00DB431C">
              <w:instrText>30</w:instrText>
            </w:r>
            <w:r w:rsidRPr="00D61064">
              <w:fldChar w:fldCharType="end"/>
            </w:r>
            <w:r w:rsidRPr="00D61064">
              <w:instrText xml:space="preserve">  </w:instrText>
            </w:r>
            <w:r w:rsidRPr="00D61064">
              <w:fldChar w:fldCharType="begin"/>
            </w:r>
            <w:r w:rsidRPr="00D61064">
              <w:instrText xml:space="preserve"> =E10+1 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29</w:instrText>
            </w:r>
            <w:r w:rsidRPr="00D61064">
              <w:fldChar w:fldCharType="end"/>
            </w:r>
            <w:r w:rsidRPr="00D61064">
              <w:instrText xml:space="preserve"> "" 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29</w:instrText>
            </w:r>
            <w:r w:rsidRPr="00D61064">
              <w:fldChar w:fldCharType="end"/>
            </w:r>
            <w:r w:rsidRPr="00D61064">
              <w:fldChar w:fldCharType="separate"/>
            </w:r>
            <w:r w:rsidR="00DB431C">
              <w:rPr>
                <w:noProof/>
              </w:rPr>
              <w:t>29</w:t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</w:tcPr>
          <w:p w14:paraId="079C8400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IF </w:instrText>
            </w:r>
            <w:r w:rsidRPr="00D61064">
              <w:fldChar w:fldCharType="begin"/>
            </w:r>
            <w:r w:rsidRPr="00D61064">
              <w:instrText xml:space="preserve"> =F10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29</w:instrText>
            </w:r>
            <w:r w:rsidRPr="00D61064">
              <w:fldChar w:fldCharType="end"/>
            </w:r>
            <w:r w:rsidRPr="00D61064">
              <w:instrText xml:space="preserve"> = 0,"" </w:instrText>
            </w: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=F10 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29</w:instrText>
            </w:r>
            <w:r w:rsidRPr="00D61064">
              <w:fldChar w:fldCharType="end"/>
            </w:r>
            <w:r w:rsidRPr="00D61064">
              <w:instrText xml:space="preserve">  &lt; </w:instrText>
            </w:r>
            <w:r w:rsidRPr="00D61064">
              <w:fldChar w:fldCharType="begin"/>
            </w:r>
            <w:r w:rsidRPr="00D61064">
              <w:instrText xml:space="preserve"> DocVariable MonthEnd \@ d </w:instrText>
            </w:r>
            <w:r w:rsidRPr="00D61064">
              <w:fldChar w:fldCharType="separate"/>
            </w:r>
            <w:r w:rsidR="00DB431C">
              <w:instrText>30</w:instrText>
            </w:r>
            <w:r w:rsidRPr="00D61064">
              <w:fldChar w:fldCharType="end"/>
            </w:r>
            <w:r w:rsidRPr="00D61064">
              <w:instrText xml:space="preserve">  </w:instrText>
            </w:r>
            <w:r w:rsidRPr="00D61064">
              <w:fldChar w:fldCharType="begin"/>
            </w:r>
            <w:r w:rsidRPr="00D61064">
              <w:instrText xml:space="preserve"> =F10+1 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30</w:instrText>
            </w:r>
            <w:r w:rsidRPr="00D61064">
              <w:fldChar w:fldCharType="end"/>
            </w:r>
            <w:r w:rsidRPr="00D61064">
              <w:instrText xml:space="preserve"> "" 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30</w:instrText>
            </w:r>
            <w:r w:rsidRPr="00D61064">
              <w:fldChar w:fldCharType="end"/>
            </w:r>
            <w:r w:rsidRPr="00D61064">
              <w:fldChar w:fldCharType="separate"/>
            </w:r>
            <w:r w:rsidR="00DB431C">
              <w:rPr>
                <w:noProof/>
              </w:rPr>
              <w:t>30</w:t>
            </w:r>
            <w:r w:rsidRPr="00D61064">
              <w:fldChar w:fldCharType="end"/>
            </w:r>
          </w:p>
        </w:tc>
      </w:tr>
      <w:tr w:rsidR="0006738C" w:rsidRPr="00D61064" w14:paraId="656DE58F" w14:textId="77777777" w:rsidTr="00D12AAE">
        <w:trPr>
          <w:trHeight w:val="720"/>
        </w:trPr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2E83909" w14:textId="573176B9" w:rsidR="004B4B0E" w:rsidRPr="00D61064" w:rsidRDefault="004B4B0E" w:rsidP="00DB67F4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5E61EE1A" w14:textId="6D05C9DA" w:rsidR="00E15BE2" w:rsidRDefault="00E15BE2" w:rsidP="00DB67F4">
            <w:pPr>
              <w:pStyle w:val="TableText"/>
            </w:pPr>
          </w:p>
          <w:p w14:paraId="31E1009C" w14:textId="05CD8001" w:rsidR="004B4B0E" w:rsidRPr="00D61064" w:rsidRDefault="004B4B0E" w:rsidP="00DB67F4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67F682E6" w14:textId="77777777" w:rsidR="00E15BE2" w:rsidRDefault="004B4B0E" w:rsidP="00DB67F4">
            <w:pPr>
              <w:pStyle w:val="TableText"/>
            </w:pPr>
            <w:r>
              <w:t xml:space="preserve">Classe </w:t>
            </w:r>
            <w:r w:rsidR="00F006BD" w:rsidRPr="00DC2466">
              <w:rPr>
                <w:highlight w:val="cyan"/>
              </w:rPr>
              <w:t>B1d</w:t>
            </w:r>
            <w:r w:rsidR="00F006BD">
              <w:t xml:space="preserve"> </w:t>
            </w:r>
            <w:r>
              <w:t>10-13</w:t>
            </w:r>
          </w:p>
          <w:p w14:paraId="1FE1418E" w14:textId="7708B1D4" w:rsidR="006712EC" w:rsidRPr="00D61064" w:rsidRDefault="006712EC" w:rsidP="00DB67F4">
            <w:pPr>
              <w:pStyle w:val="TableText"/>
            </w:pPr>
            <w:r>
              <w:t xml:space="preserve">Classe </w:t>
            </w:r>
            <w:r w:rsidRPr="00BC65B4">
              <w:rPr>
                <w:highlight w:val="darkBlue"/>
              </w:rPr>
              <w:t>Bic</w:t>
            </w:r>
            <w:r>
              <w:t>: 14-17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1F9CB91B" w14:textId="77777777" w:rsidR="00E15BE2" w:rsidRPr="00D61064" w:rsidRDefault="00E15BE2" w:rsidP="00DB67F4">
            <w:pPr>
              <w:pStyle w:val="TableText"/>
            </w:pPr>
            <w:bookmarkStart w:id="0" w:name="_GoBack"/>
            <w:bookmarkEnd w:id="0"/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F926A23" w14:textId="77777777" w:rsidR="00E94BBC" w:rsidRDefault="00E94BBC" w:rsidP="00DB67F4">
            <w:pPr>
              <w:pStyle w:val="TableText"/>
            </w:pPr>
          </w:p>
          <w:p w14:paraId="5A761673" w14:textId="64C25DB9" w:rsidR="00E15BE2" w:rsidRPr="00D61064" w:rsidRDefault="004B4B0E" w:rsidP="00DB67F4">
            <w:pPr>
              <w:pStyle w:val="TableText"/>
            </w:pPr>
            <w:r>
              <w:t>Classe</w:t>
            </w:r>
            <w:r w:rsidR="00E94BBC">
              <w:t xml:space="preserve"> </w:t>
            </w:r>
            <w:r w:rsidR="00E94BBC" w:rsidRPr="00BC65B4">
              <w:rPr>
                <w:highlight w:val="darkBlue"/>
              </w:rPr>
              <w:t>B1c</w:t>
            </w:r>
            <w:r w:rsidR="00E94BBC">
              <w:t>:</w:t>
            </w:r>
            <w:r>
              <w:t xml:space="preserve"> 14-17</w:t>
            </w: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7F482B37" w14:textId="77777777" w:rsidR="00E15BE2" w:rsidRPr="00D61064" w:rsidRDefault="00E15BE2" w:rsidP="00DB67F4">
            <w:pPr>
              <w:pStyle w:val="TableText"/>
            </w:pPr>
          </w:p>
        </w:tc>
        <w:tc>
          <w:tcPr>
            <w:tcW w:w="714" w:type="pct"/>
            <w:tcBorders>
              <w:top w:val="nil"/>
              <w:bottom w:val="single" w:sz="4" w:space="0" w:color="BFBFBF" w:themeColor="background1" w:themeShade="BF"/>
            </w:tcBorders>
          </w:tcPr>
          <w:p w14:paraId="0EAEDD56" w14:textId="77777777" w:rsidR="00E15BE2" w:rsidRPr="00D61064" w:rsidRDefault="00E15BE2" w:rsidP="00DB67F4">
            <w:pPr>
              <w:pStyle w:val="TableText"/>
            </w:pPr>
          </w:p>
        </w:tc>
      </w:tr>
      <w:tr w:rsidR="0006738C" w:rsidRPr="00D61064" w14:paraId="682DBB5F" w14:textId="77777777" w:rsidTr="00D12AAE">
        <w:trPr>
          <w:trHeight w:val="274"/>
        </w:trPr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40C9D6E" w14:textId="77777777" w:rsidR="00E15BE2" w:rsidRPr="00D61064" w:rsidRDefault="00E15BE2" w:rsidP="006160CB">
            <w:pPr>
              <w:pStyle w:val="Dates"/>
            </w:pPr>
            <w:r w:rsidRPr="00D61064">
              <w:fldChar w:fldCharType="begin"/>
            </w:r>
            <w:r w:rsidRPr="00D61064">
              <w:instrText xml:space="preserve">IF </w:instrText>
            </w:r>
            <w:r w:rsidRPr="00D61064">
              <w:fldChar w:fldCharType="begin"/>
            </w:r>
            <w:r w:rsidRPr="00D61064">
              <w:instrText xml:space="preserve"> =G10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30</w:instrText>
            </w:r>
            <w:r w:rsidRPr="00D61064">
              <w:fldChar w:fldCharType="end"/>
            </w:r>
            <w:r w:rsidRPr="00D61064">
              <w:instrText xml:space="preserve"> = 0,"" </w:instrText>
            </w: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=G10 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30</w:instrText>
            </w:r>
            <w:r w:rsidRPr="00D61064">
              <w:fldChar w:fldCharType="end"/>
            </w:r>
            <w:r w:rsidRPr="00D61064">
              <w:instrText xml:space="preserve">  &lt; </w:instrText>
            </w:r>
            <w:r w:rsidRPr="00D61064">
              <w:fldChar w:fldCharType="begin"/>
            </w:r>
            <w:r w:rsidRPr="00D61064">
              <w:instrText xml:space="preserve"> DocVariable MonthEnd \@ d </w:instrText>
            </w:r>
            <w:r w:rsidRPr="00D61064">
              <w:fldChar w:fldCharType="separate"/>
            </w:r>
            <w:r w:rsidR="00DB431C">
              <w:instrText>30</w:instrText>
            </w:r>
            <w:r w:rsidRPr="00D61064">
              <w:fldChar w:fldCharType="end"/>
            </w:r>
            <w:r w:rsidRPr="00D61064">
              <w:instrText xml:space="preserve">  </w:instrText>
            </w:r>
            <w:r w:rsidRPr="00D61064">
              <w:fldChar w:fldCharType="begin"/>
            </w:r>
            <w:r w:rsidRPr="00D61064">
              <w:instrText xml:space="preserve"> =G10+1 </w:instrText>
            </w:r>
            <w:r w:rsidRPr="00D61064">
              <w:fldChar w:fldCharType="separate"/>
            </w:r>
            <w:r w:rsidR="007637DA" w:rsidRPr="00D61064">
              <w:rPr>
                <w:noProof/>
              </w:rPr>
              <w:instrText>30</w:instrText>
            </w:r>
            <w:r w:rsidRPr="00D61064">
              <w:fldChar w:fldCharType="end"/>
            </w:r>
            <w:r w:rsidRPr="00D61064">
              <w:instrText xml:space="preserve"> "" </w:instrText>
            </w:r>
            <w:r w:rsidRPr="00D61064">
              <w:fldChar w:fldCharType="end"/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33004FD1" w14:textId="77777777" w:rsidR="00E15BE2" w:rsidRPr="00D61064" w:rsidRDefault="00E15BE2" w:rsidP="004B4B0E">
            <w:pPr>
              <w:pStyle w:val="Dates"/>
              <w:jc w:val="center"/>
            </w:pPr>
            <w:r w:rsidRPr="00D61064">
              <w:fldChar w:fldCharType="begin"/>
            </w:r>
            <w:r w:rsidRPr="00D61064">
              <w:instrText xml:space="preserve">IF </w:instrText>
            </w:r>
            <w:r w:rsidRPr="00D61064">
              <w:fldChar w:fldCharType="begin"/>
            </w:r>
            <w:r w:rsidRPr="00D61064">
              <w:instrText xml:space="preserve"> =A12</w:instrText>
            </w:r>
            <w:r w:rsidRPr="00D61064">
              <w:fldChar w:fldCharType="separate"/>
            </w:r>
            <w:r w:rsidR="00DB431C">
              <w:rPr>
                <w:noProof/>
              </w:rPr>
              <w:instrText>0</w:instrText>
            </w:r>
            <w:r w:rsidRPr="00D61064">
              <w:fldChar w:fldCharType="end"/>
            </w:r>
            <w:r w:rsidRPr="00D61064">
              <w:instrText xml:space="preserve"> = 0,"" </w:instrText>
            </w:r>
            <w:r w:rsidRPr="00D61064">
              <w:fldChar w:fldCharType="begin"/>
            </w:r>
            <w:r w:rsidRPr="00D61064">
              <w:instrText xml:space="preserve"> IF </w:instrText>
            </w:r>
            <w:r w:rsidRPr="00D61064">
              <w:fldChar w:fldCharType="begin"/>
            </w:r>
            <w:r w:rsidRPr="00D61064">
              <w:instrText xml:space="preserve"> =A12 </w:instrText>
            </w:r>
            <w:r w:rsidRPr="00D61064">
              <w:fldChar w:fldCharType="separate"/>
            </w:r>
            <w:r w:rsidR="007637DA" w:rsidRPr="00D61064">
              <w:rPr>
                <w:noProof/>
              </w:rPr>
              <w:instrText>30</w:instrText>
            </w:r>
            <w:r w:rsidRPr="00D61064">
              <w:fldChar w:fldCharType="end"/>
            </w:r>
            <w:r w:rsidRPr="00D61064">
              <w:instrText xml:space="preserve">  &lt; </w:instrText>
            </w:r>
            <w:r w:rsidRPr="00D61064">
              <w:fldChar w:fldCharType="begin"/>
            </w:r>
            <w:r w:rsidRPr="00D61064">
              <w:instrText xml:space="preserve"> DocVariable MonthEnd \@ d </w:instrText>
            </w:r>
            <w:r w:rsidRPr="00D61064">
              <w:fldChar w:fldCharType="separate"/>
            </w:r>
            <w:r w:rsidR="007637DA" w:rsidRPr="00D61064">
              <w:instrText>31</w:instrText>
            </w:r>
            <w:r w:rsidRPr="00D61064">
              <w:fldChar w:fldCharType="end"/>
            </w:r>
            <w:r w:rsidRPr="00D61064">
              <w:instrText xml:space="preserve">  </w:instrText>
            </w:r>
            <w:r w:rsidRPr="00D61064">
              <w:fldChar w:fldCharType="begin"/>
            </w:r>
            <w:r w:rsidRPr="00D61064">
              <w:instrText xml:space="preserve"> =A12+1 </w:instrText>
            </w:r>
            <w:r w:rsidRPr="00D61064">
              <w:fldChar w:fldCharType="separate"/>
            </w:r>
            <w:r w:rsidR="007637DA" w:rsidRPr="00D61064">
              <w:rPr>
                <w:noProof/>
              </w:rPr>
              <w:instrText>31</w:instrText>
            </w:r>
            <w:r w:rsidRPr="00D61064">
              <w:fldChar w:fldCharType="end"/>
            </w:r>
            <w:r w:rsidRPr="00D61064">
              <w:instrText xml:space="preserve"> "" </w:instrText>
            </w:r>
            <w:r w:rsidRPr="00D61064">
              <w:fldChar w:fldCharType="separate"/>
            </w:r>
            <w:r w:rsidR="007637DA" w:rsidRPr="00D61064">
              <w:rPr>
                <w:noProof/>
              </w:rPr>
              <w:instrText>31</w:instrText>
            </w:r>
            <w:r w:rsidRPr="00D61064">
              <w:fldChar w:fldCharType="end"/>
            </w:r>
            <w:r w:rsidRPr="00D61064">
              <w:fldChar w:fldCharType="end"/>
            </w: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2E02CA03" w14:textId="77777777" w:rsidR="00E15BE2" w:rsidRPr="00D61064" w:rsidRDefault="00E15BE2" w:rsidP="006160CB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3C0C9AB3" w14:textId="77777777" w:rsidR="00E15BE2" w:rsidRPr="00D61064" w:rsidRDefault="00E15BE2" w:rsidP="006160CB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A97950D" w14:textId="77777777" w:rsidR="00E15BE2" w:rsidRPr="00D61064" w:rsidRDefault="00E15BE2" w:rsidP="006160CB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343DED43" w14:textId="77777777" w:rsidR="00E15BE2" w:rsidRPr="00D61064" w:rsidRDefault="00E15BE2" w:rsidP="006160CB">
            <w:pPr>
              <w:pStyle w:val="Dates"/>
            </w:pPr>
          </w:p>
        </w:tc>
        <w:tc>
          <w:tcPr>
            <w:tcW w:w="714" w:type="pct"/>
            <w:tcBorders>
              <w:bottom w:val="nil"/>
            </w:tcBorders>
            <w:shd w:val="clear" w:color="auto" w:fill="F7F7F7" w:themeFill="background2"/>
          </w:tcPr>
          <w:p w14:paraId="46C3FF80" w14:textId="77777777" w:rsidR="00E15BE2" w:rsidRPr="00D61064" w:rsidRDefault="00E15BE2" w:rsidP="006160CB">
            <w:pPr>
              <w:pStyle w:val="Dates"/>
            </w:pPr>
          </w:p>
        </w:tc>
      </w:tr>
      <w:tr w:rsidR="0006738C" w:rsidRPr="00D61064" w14:paraId="733EE6BE" w14:textId="77777777" w:rsidTr="00D12AAE">
        <w:trPr>
          <w:trHeight w:val="720"/>
        </w:trPr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3D7A1E9A" w14:textId="77777777" w:rsidR="00E15BE2" w:rsidRPr="00D61064" w:rsidRDefault="00E15BE2" w:rsidP="006160CB">
            <w:pPr>
              <w:pStyle w:val="TableText"/>
            </w:pP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10F4D3CA" w14:textId="77777777" w:rsidR="00E15BE2" w:rsidRPr="00D61064" w:rsidRDefault="00E15BE2" w:rsidP="006160CB">
            <w:pPr>
              <w:pStyle w:val="TableText"/>
            </w:pP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1B6D97B2" w14:textId="77777777" w:rsidR="00E15BE2" w:rsidRPr="00D61064" w:rsidRDefault="00E15BE2" w:rsidP="00DB67F4">
            <w:pPr>
              <w:pStyle w:val="TableText"/>
            </w:pP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56613AB0" w14:textId="77777777" w:rsidR="00E15BE2" w:rsidRPr="00D61064" w:rsidRDefault="00E15BE2" w:rsidP="00DB67F4">
            <w:pPr>
              <w:pStyle w:val="TableText"/>
            </w:pP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6B156686" w14:textId="77777777" w:rsidR="00E15BE2" w:rsidRPr="00D61064" w:rsidRDefault="00E15BE2" w:rsidP="00DB67F4">
            <w:pPr>
              <w:pStyle w:val="TableText"/>
            </w:pP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2F0B14CC" w14:textId="77777777" w:rsidR="00E15BE2" w:rsidRPr="00D61064" w:rsidRDefault="00E15BE2" w:rsidP="00DB67F4">
            <w:pPr>
              <w:pStyle w:val="TableText"/>
            </w:pPr>
          </w:p>
        </w:tc>
        <w:tc>
          <w:tcPr>
            <w:tcW w:w="714" w:type="pct"/>
            <w:tcBorders>
              <w:top w:val="nil"/>
            </w:tcBorders>
            <w:shd w:val="clear" w:color="auto" w:fill="F7F7F7" w:themeFill="background2"/>
          </w:tcPr>
          <w:p w14:paraId="5729A229" w14:textId="77777777" w:rsidR="00E15BE2" w:rsidRPr="00D61064" w:rsidRDefault="00E15BE2" w:rsidP="00DB67F4">
            <w:pPr>
              <w:pStyle w:val="TableText"/>
            </w:pPr>
          </w:p>
        </w:tc>
      </w:tr>
    </w:tbl>
    <w:p w14:paraId="4F26FDC9" w14:textId="77777777" w:rsidR="007A7447" w:rsidRPr="00D61064" w:rsidRDefault="007A7447"/>
    <w:tbl>
      <w:tblPr>
        <w:tblW w:w="0" w:type="auto"/>
        <w:tblLook w:val="04A0" w:firstRow="1" w:lastRow="0" w:firstColumn="1" w:lastColumn="0" w:noHBand="0" w:noVBand="1"/>
      </w:tblPr>
      <w:tblGrid>
        <w:gridCol w:w="3654"/>
        <w:gridCol w:w="3654"/>
        <w:gridCol w:w="3654"/>
        <w:gridCol w:w="3654"/>
      </w:tblGrid>
      <w:tr w:rsidR="009F0C0C" w:rsidRPr="00D61064" w14:paraId="7A2FD24B" w14:textId="77777777" w:rsidTr="00D12AAE">
        <w:tc>
          <w:tcPr>
            <w:tcW w:w="3654" w:type="dxa"/>
          </w:tcPr>
          <w:p w14:paraId="25E2DE1D" w14:textId="77777777" w:rsidR="006160CB" w:rsidRPr="00D61064" w:rsidRDefault="009F0C0C" w:rsidP="006160CB">
            <w:pPr>
              <w:pStyle w:val="Titolo1"/>
              <w:rPr>
                <w:sz w:val="22"/>
                <w:szCs w:val="22"/>
              </w:rPr>
            </w:pPr>
            <w:r w:rsidRPr="00D61064">
              <w:t>Events</w:t>
            </w:r>
          </w:p>
        </w:tc>
        <w:tc>
          <w:tcPr>
            <w:tcW w:w="3654" w:type="dxa"/>
          </w:tcPr>
          <w:p w14:paraId="0B6FCD10" w14:textId="77777777" w:rsidR="009F0C0C" w:rsidRPr="00D61064" w:rsidRDefault="006712EC" w:rsidP="006160CB">
            <w:pPr>
              <w:pStyle w:val="Titolo2"/>
            </w:pPr>
            <w:sdt>
              <w:sdtPr>
                <w:id w:val="31938211"/>
                <w:placeholder>
                  <w:docPart w:val="A16C3A329F834A458B3396AA981A877F"/>
                </w:placeholder>
                <w:showingPlcHdr/>
              </w:sdtPr>
              <w:sdtEndPr/>
              <w:sdtContent>
                <w:r w:rsidR="009F0C0C" w:rsidRPr="00D61064">
                  <w:t>Dolor sit amet</w:t>
                </w:r>
              </w:sdtContent>
            </w:sdt>
          </w:p>
          <w:p w14:paraId="5B1AA013" w14:textId="77777777" w:rsidR="009F0C0C" w:rsidRPr="00D61064" w:rsidRDefault="006712EC" w:rsidP="00D12AAE">
            <w:pPr>
              <w:pStyle w:val="TableText"/>
            </w:pPr>
            <w:sdt>
              <w:sdtPr>
                <w:id w:val="31938213"/>
                <w:placeholder>
                  <w:docPart w:val="2EA37353A4FC444794BFD0B3E8D18936"/>
                </w:placeholder>
                <w:showingPlcHdr/>
              </w:sdtPr>
              <w:sdtEndPr/>
              <w:sdtContent>
                <w:r w:rsidR="009F0C0C" w:rsidRPr="00D61064">
                  <w:t xml:space="preserve">Sed egestas molestie elit. Mauris urna mi, scelerisque vitae, ultrices vel, euismod vel, eros. </w:t>
                </w:r>
              </w:sdtContent>
            </w:sdt>
          </w:p>
        </w:tc>
        <w:tc>
          <w:tcPr>
            <w:tcW w:w="3654" w:type="dxa"/>
          </w:tcPr>
          <w:p w14:paraId="277BDAC3" w14:textId="77777777" w:rsidR="009F0C0C" w:rsidRPr="00D61064" w:rsidRDefault="006712EC" w:rsidP="006160CB">
            <w:pPr>
              <w:pStyle w:val="Titolo2"/>
            </w:pPr>
            <w:sdt>
              <w:sdtPr>
                <w:id w:val="-1548298989"/>
                <w:placeholder>
                  <w:docPart w:val="FBA19E7A36BDF0478618D8C6B15363AE"/>
                </w:placeholder>
                <w:showingPlcHdr/>
              </w:sdtPr>
              <w:sdtEndPr/>
              <w:sdtContent>
                <w:r w:rsidR="009F0C0C" w:rsidRPr="00D61064">
                  <w:t>Dolor sit amet</w:t>
                </w:r>
              </w:sdtContent>
            </w:sdt>
          </w:p>
          <w:p w14:paraId="558426DB" w14:textId="77777777" w:rsidR="009F0C0C" w:rsidRPr="00D61064" w:rsidRDefault="006712EC" w:rsidP="006160CB">
            <w:pPr>
              <w:pStyle w:val="TableText"/>
            </w:pPr>
            <w:sdt>
              <w:sdtPr>
                <w:id w:val="1940709073"/>
                <w:placeholder>
                  <w:docPart w:val="2745AE4D2F9C2E4488AB61CA80043E41"/>
                </w:placeholder>
                <w:showingPlcHdr/>
              </w:sdtPr>
              <w:sdtEndPr/>
              <w:sdtContent>
                <w:r w:rsidR="00D12AAE" w:rsidRPr="00D61064">
                  <w:t xml:space="preserve">Sed egestas molestie elit. Mauris urna mi, scelerisque vitae, ultrices vel, euismod vel, eros. </w:t>
                </w:r>
              </w:sdtContent>
            </w:sdt>
          </w:p>
        </w:tc>
        <w:tc>
          <w:tcPr>
            <w:tcW w:w="3654" w:type="dxa"/>
          </w:tcPr>
          <w:p w14:paraId="49D38C5B" w14:textId="77777777" w:rsidR="009F0C0C" w:rsidRPr="00D61064" w:rsidRDefault="006712EC" w:rsidP="006160CB">
            <w:pPr>
              <w:pStyle w:val="Titolo2"/>
            </w:pPr>
            <w:sdt>
              <w:sdtPr>
                <w:id w:val="1620335665"/>
                <w:placeholder>
                  <w:docPart w:val="33E61B56E636414A8BDCB16E87A4AD58"/>
                </w:placeholder>
                <w:showingPlcHdr/>
              </w:sdtPr>
              <w:sdtEndPr/>
              <w:sdtContent>
                <w:r w:rsidR="009F0C0C" w:rsidRPr="00D61064">
                  <w:t>Dolor sit amet</w:t>
                </w:r>
              </w:sdtContent>
            </w:sdt>
          </w:p>
          <w:p w14:paraId="53BC4F02" w14:textId="77777777" w:rsidR="009F0C0C" w:rsidRPr="00D61064" w:rsidRDefault="006712EC" w:rsidP="006160CB">
            <w:pPr>
              <w:pStyle w:val="TableText"/>
            </w:pPr>
            <w:sdt>
              <w:sdtPr>
                <w:id w:val="224884436"/>
                <w:placeholder>
                  <w:docPart w:val="BDF937E31A9D374189CBCC171F018AED"/>
                </w:placeholder>
                <w:showingPlcHdr/>
              </w:sdtPr>
              <w:sdtEndPr/>
              <w:sdtContent>
                <w:r w:rsidR="00D12AAE" w:rsidRPr="00D61064">
                  <w:t xml:space="preserve">Sed egestas molestie elit. Mauris urna mi, scelerisque vitae, ultrices vel, euismod vel, eros. </w:t>
                </w:r>
              </w:sdtContent>
            </w:sdt>
          </w:p>
        </w:tc>
      </w:tr>
    </w:tbl>
    <w:p w14:paraId="17A38DE5" w14:textId="77777777" w:rsidR="009F0C0C" w:rsidRPr="00D61064" w:rsidRDefault="009F0C0C"/>
    <w:sectPr w:rsidR="009F0C0C" w:rsidRPr="00D61064" w:rsidSect="00283FDD">
      <w:pgSz w:w="16839" w:h="11907" w:orient="landscape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25"/>
  <w:proofState w:spelling="clean" w:grammar="clean"/>
  <w:attachedTemplate r:id="rId1"/>
  <w:defaultTabStop w:val="720"/>
  <w:hyphenationZone w:val="425"/>
  <w:characterSpacingControl w:val="doNotCompress"/>
  <w:compat>
    <w:useFELayout/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onthEnd" w:val="30/04/2017"/>
    <w:docVar w:name="MonthStart" w:val="01/04/2017"/>
    <w:docVar w:name="WeekDay1" w:val="27/03/2017"/>
    <w:docVar w:name="WeekDay2" w:val="28/03/2017"/>
    <w:docVar w:name="WeekDay3" w:val="29/03/2017"/>
    <w:docVar w:name="WeekDay4" w:val="30/03/2017"/>
    <w:docVar w:name="WeekDay5" w:val="31/03/2017"/>
    <w:docVar w:name="WeekDay6" w:val="01/04/2017"/>
    <w:docVar w:name="WeekDay7" w:val="02/04/2017"/>
    <w:docVar w:name="WeekDayNumber" w:val="6"/>
  </w:docVars>
  <w:rsids>
    <w:rsidRoot w:val="00DB431C"/>
    <w:rsid w:val="00002680"/>
    <w:rsid w:val="00010899"/>
    <w:rsid w:val="000204FE"/>
    <w:rsid w:val="00043743"/>
    <w:rsid w:val="0006738C"/>
    <w:rsid w:val="000773D4"/>
    <w:rsid w:val="000B0A3E"/>
    <w:rsid w:val="000F4FC6"/>
    <w:rsid w:val="00121459"/>
    <w:rsid w:val="001215A1"/>
    <w:rsid w:val="00145541"/>
    <w:rsid w:val="00145AD9"/>
    <w:rsid w:val="0017296A"/>
    <w:rsid w:val="00174989"/>
    <w:rsid w:val="001E15C3"/>
    <w:rsid w:val="00200FF8"/>
    <w:rsid w:val="002011B4"/>
    <w:rsid w:val="002068BF"/>
    <w:rsid w:val="00213714"/>
    <w:rsid w:val="0023316C"/>
    <w:rsid w:val="0023365C"/>
    <w:rsid w:val="00283FDD"/>
    <w:rsid w:val="002B586B"/>
    <w:rsid w:val="002C291B"/>
    <w:rsid w:val="002D5455"/>
    <w:rsid w:val="002D769E"/>
    <w:rsid w:val="003019C6"/>
    <w:rsid w:val="0032561D"/>
    <w:rsid w:val="0032566B"/>
    <w:rsid w:val="003256A3"/>
    <w:rsid w:val="00346345"/>
    <w:rsid w:val="003A4D15"/>
    <w:rsid w:val="00405EAD"/>
    <w:rsid w:val="00416233"/>
    <w:rsid w:val="0043218C"/>
    <w:rsid w:val="00435C4D"/>
    <w:rsid w:val="004372A4"/>
    <w:rsid w:val="00447332"/>
    <w:rsid w:val="004804DD"/>
    <w:rsid w:val="004B4B0E"/>
    <w:rsid w:val="004C3D2C"/>
    <w:rsid w:val="004D44A3"/>
    <w:rsid w:val="00557BCC"/>
    <w:rsid w:val="00566EB4"/>
    <w:rsid w:val="00572A35"/>
    <w:rsid w:val="0058388E"/>
    <w:rsid w:val="006160CB"/>
    <w:rsid w:val="006163BF"/>
    <w:rsid w:val="006318A6"/>
    <w:rsid w:val="006712EC"/>
    <w:rsid w:val="0068400C"/>
    <w:rsid w:val="006A0930"/>
    <w:rsid w:val="006A1B75"/>
    <w:rsid w:val="006A7184"/>
    <w:rsid w:val="006B25D0"/>
    <w:rsid w:val="006C6EEA"/>
    <w:rsid w:val="00706288"/>
    <w:rsid w:val="0072119A"/>
    <w:rsid w:val="007637DA"/>
    <w:rsid w:val="00773432"/>
    <w:rsid w:val="00795597"/>
    <w:rsid w:val="007A7447"/>
    <w:rsid w:val="00805C8A"/>
    <w:rsid w:val="00815349"/>
    <w:rsid w:val="008249A2"/>
    <w:rsid w:val="008513A3"/>
    <w:rsid w:val="00862A43"/>
    <w:rsid w:val="008857B1"/>
    <w:rsid w:val="008B2E30"/>
    <w:rsid w:val="008C4EB9"/>
    <w:rsid w:val="00912793"/>
    <w:rsid w:val="00933303"/>
    <w:rsid w:val="0093570E"/>
    <w:rsid w:val="00936C70"/>
    <w:rsid w:val="00965B80"/>
    <w:rsid w:val="0099485B"/>
    <w:rsid w:val="00995652"/>
    <w:rsid w:val="009A55E0"/>
    <w:rsid w:val="009B1C28"/>
    <w:rsid w:val="009E19B4"/>
    <w:rsid w:val="009F0C0C"/>
    <w:rsid w:val="009F36FA"/>
    <w:rsid w:val="009F3A90"/>
    <w:rsid w:val="00A05205"/>
    <w:rsid w:val="00A5047E"/>
    <w:rsid w:val="00A642BE"/>
    <w:rsid w:val="00A75A9F"/>
    <w:rsid w:val="00A85B2B"/>
    <w:rsid w:val="00A97043"/>
    <w:rsid w:val="00AA2121"/>
    <w:rsid w:val="00AA3A65"/>
    <w:rsid w:val="00AA53B9"/>
    <w:rsid w:val="00AE110A"/>
    <w:rsid w:val="00AF0C4A"/>
    <w:rsid w:val="00B209EC"/>
    <w:rsid w:val="00B375D1"/>
    <w:rsid w:val="00B70562"/>
    <w:rsid w:val="00B7165C"/>
    <w:rsid w:val="00B855BB"/>
    <w:rsid w:val="00BB37A6"/>
    <w:rsid w:val="00BC037F"/>
    <w:rsid w:val="00BC2CE7"/>
    <w:rsid w:val="00BC65B4"/>
    <w:rsid w:val="00BD7CCA"/>
    <w:rsid w:val="00C03D0D"/>
    <w:rsid w:val="00C076E2"/>
    <w:rsid w:val="00C266D2"/>
    <w:rsid w:val="00C37CBA"/>
    <w:rsid w:val="00C763AE"/>
    <w:rsid w:val="00C769C3"/>
    <w:rsid w:val="00C8635A"/>
    <w:rsid w:val="00CA6150"/>
    <w:rsid w:val="00D12AAE"/>
    <w:rsid w:val="00D33BC5"/>
    <w:rsid w:val="00D53C51"/>
    <w:rsid w:val="00D61064"/>
    <w:rsid w:val="00D71DC8"/>
    <w:rsid w:val="00D7704B"/>
    <w:rsid w:val="00DA67B0"/>
    <w:rsid w:val="00DB431C"/>
    <w:rsid w:val="00DB67F4"/>
    <w:rsid w:val="00DC2466"/>
    <w:rsid w:val="00DD6D98"/>
    <w:rsid w:val="00DE2891"/>
    <w:rsid w:val="00DE43E6"/>
    <w:rsid w:val="00DE5B54"/>
    <w:rsid w:val="00E15BE2"/>
    <w:rsid w:val="00E20333"/>
    <w:rsid w:val="00E34208"/>
    <w:rsid w:val="00E377EF"/>
    <w:rsid w:val="00E4512C"/>
    <w:rsid w:val="00E5740C"/>
    <w:rsid w:val="00E94BBC"/>
    <w:rsid w:val="00ED63FD"/>
    <w:rsid w:val="00F006BD"/>
    <w:rsid w:val="00F06DF9"/>
    <w:rsid w:val="00F076AA"/>
    <w:rsid w:val="00F11980"/>
    <w:rsid w:val="00F47003"/>
    <w:rsid w:val="00F64855"/>
    <w:rsid w:val="00F801B5"/>
    <w:rsid w:val="00FA681E"/>
    <w:rsid w:val="00FB47A6"/>
    <w:rsid w:val="00FE3206"/>
    <w:rsid w:val="00FF1DFF"/>
    <w:rsid w:val="00FF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,"/>
  <w:listSeparator w:val=";"/>
  <w14:docId w14:val="79B13F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color w:val="262626" w:themeColor="text1" w:themeTint="D9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qFormat="1"/>
    <w:lsdException w:name="Strong" w:qFormat="1"/>
    <w:lsdException w:name="Emphasis" w:qFormat="1"/>
    <w:lsdException w:name="Table Grid" w:semiHidden="0" w:uiPriority="59" w:unhideWhenUsed="0"/>
    <w:lsdException w:name="Placeholder Text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/>
    <w:lsdException w:name="Quote" w:qFormat="1"/>
    <w:lsdException w:name="Intense Quote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A97043"/>
    <w:rPr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6160CB"/>
    <w:pPr>
      <w:keepNext/>
      <w:keepLines/>
      <w:outlineLvl w:val="0"/>
    </w:pPr>
    <w:rPr>
      <w:rFonts w:asciiTheme="majorHAnsi" w:hAnsiTheme="majorHAnsi"/>
      <w:b/>
      <w:bCs/>
      <w:caps/>
      <w:color w:val="BFBFBF" w:themeColor="background1" w:themeShade="BF"/>
      <w:sz w:val="96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160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ays">
    <w:name w:val="Days"/>
    <w:basedOn w:val="Normale"/>
    <w:uiPriority w:val="1"/>
    <w:qFormat/>
    <w:rsid w:val="00FF6F78"/>
    <w:pPr>
      <w:spacing w:before="40" w:after="40"/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ellanormale"/>
    <w:rsid w:val="00D12AAE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5590CC" w:themeFill="text2"/>
      </w:tcPr>
    </w:tblStylePr>
  </w:style>
  <w:style w:type="paragraph" w:customStyle="1" w:styleId="TableText">
    <w:name w:val="Table Text"/>
    <w:basedOn w:val="Normale"/>
    <w:uiPriority w:val="1"/>
    <w:qFormat/>
    <w:rsid w:val="006160CB"/>
    <w:pPr>
      <w:spacing w:before="40" w:after="40"/>
    </w:pPr>
    <w:rPr>
      <w:color w:val="7F7F7F" w:themeColor="text1" w:themeTint="80"/>
      <w:sz w:val="18"/>
      <w:szCs w:val="18"/>
    </w:rPr>
  </w:style>
  <w:style w:type="paragraph" w:customStyle="1" w:styleId="Dates">
    <w:name w:val="Dates"/>
    <w:basedOn w:val="Normale"/>
    <w:uiPriority w:val="1"/>
    <w:qFormat/>
    <w:rsid w:val="00D12AAE"/>
    <w:pPr>
      <w:spacing w:before="120"/>
      <w:jc w:val="right"/>
    </w:pPr>
  </w:style>
  <w:style w:type="paragraph" w:customStyle="1" w:styleId="Month">
    <w:name w:val="Month"/>
    <w:basedOn w:val="Normale"/>
    <w:uiPriority w:val="1"/>
    <w:qFormat/>
    <w:rsid w:val="00E15BE2"/>
    <w:rPr>
      <w:rFonts w:asciiTheme="majorHAnsi" w:eastAsiaTheme="majorEastAsia" w:hAnsiTheme="majorHAnsi"/>
      <w:b/>
      <w:color w:val="5590CC" w:themeColor="text2"/>
      <w:sz w:val="96"/>
      <w:szCs w:val="120"/>
    </w:rPr>
  </w:style>
  <w:style w:type="paragraph" w:customStyle="1" w:styleId="Year">
    <w:name w:val="Year"/>
    <w:basedOn w:val="Normale"/>
    <w:uiPriority w:val="1"/>
    <w:qFormat/>
    <w:rsid w:val="00E15BE2"/>
    <w:pPr>
      <w:spacing w:after="120"/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Grigliatabella">
    <w:name w:val="Table Grid"/>
    <w:basedOn w:val="Tabellanormale"/>
    <w:uiPriority w:val="59"/>
    <w:rsid w:val="006A09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next w:val="Normale"/>
    <w:link w:val="TitoloCarattere"/>
    <w:uiPriority w:val="1"/>
    <w:qFormat/>
    <w:rsid w:val="00D33BC5"/>
    <w:pPr>
      <w:spacing w:before="240" w:after="120"/>
    </w:pPr>
    <w:rPr>
      <w:rFonts w:asciiTheme="majorHAnsi" w:eastAsiaTheme="majorEastAsia" w:hAnsiTheme="majorHAnsi" w:cstheme="majorBidi"/>
      <w:color w:val="073779" w:themeColor="accent1"/>
      <w:spacing w:val="5"/>
      <w:kern w:val="28"/>
      <w:sz w:val="40"/>
      <w:szCs w:val="40"/>
    </w:rPr>
  </w:style>
  <w:style w:type="character" w:customStyle="1" w:styleId="TitoloCarattere">
    <w:name w:val="Titolo Carattere"/>
    <w:basedOn w:val="Caratterepredefinitoparagrafo"/>
    <w:link w:val="Titolo"/>
    <w:uiPriority w:val="1"/>
    <w:rsid w:val="00A97043"/>
    <w:rPr>
      <w:rFonts w:asciiTheme="majorHAnsi" w:eastAsiaTheme="majorEastAsia" w:hAnsiTheme="majorHAnsi" w:cstheme="majorBidi"/>
      <w:color w:val="073779" w:themeColor="accent1"/>
      <w:spacing w:val="5"/>
      <w:kern w:val="28"/>
      <w:sz w:val="40"/>
      <w:szCs w:val="4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769E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D769E"/>
    <w:rPr>
      <w:rFonts w:ascii="Lucida Grande" w:eastAsiaTheme="minorEastAsia" w:hAnsi="Lucida Grande"/>
      <w:sz w:val="18"/>
      <w:szCs w:val="18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6160CB"/>
    <w:rPr>
      <w:rFonts w:asciiTheme="majorHAnsi" w:hAnsiTheme="majorHAnsi"/>
      <w:b/>
      <w:bCs/>
      <w:caps/>
      <w:color w:val="BFBFBF" w:themeColor="background1" w:themeShade="BF"/>
      <w:sz w:val="96"/>
      <w:szCs w:val="32"/>
    </w:rPr>
  </w:style>
  <w:style w:type="character" w:styleId="Testosegnaposto">
    <w:name w:val="Placeholder Text"/>
    <w:basedOn w:val="Caratterepredefinitoparagrafo"/>
    <w:uiPriority w:val="99"/>
    <w:semiHidden/>
    <w:rsid w:val="00C37CBA"/>
    <w:rPr>
      <w:color w:val="808080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6160CB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color w:val="262626" w:themeColor="text1" w:themeTint="D9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qFormat="1"/>
    <w:lsdException w:name="Strong" w:qFormat="1"/>
    <w:lsdException w:name="Emphasis" w:qFormat="1"/>
    <w:lsdException w:name="Table Grid" w:semiHidden="0" w:uiPriority="59" w:unhideWhenUsed="0"/>
    <w:lsdException w:name="Placeholder Text" w:unhideWhenUsed="0"/>
    <w:lsdException w:name="No Spacing" w:uiPriority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/>
    <w:lsdException w:name="Quote" w:qFormat="1"/>
    <w:lsdException w:name="Intense Quote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A97043"/>
    <w:rPr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6160CB"/>
    <w:pPr>
      <w:keepNext/>
      <w:keepLines/>
      <w:outlineLvl w:val="0"/>
    </w:pPr>
    <w:rPr>
      <w:rFonts w:asciiTheme="majorHAnsi" w:hAnsiTheme="majorHAnsi"/>
      <w:b/>
      <w:bCs/>
      <w:caps/>
      <w:color w:val="BFBFBF" w:themeColor="background1" w:themeShade="BF"/>
      <w:sz w:val="96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160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ays">
    <w:name w:val="Days"/>
    <w:basedOn w:val="Normale"/>
    <w:uiPriority w:val="1"/>
    <w:qFormat/>
    <w:rsid w:val="00FF6F78"/>
    <w:pPr>
      <w:spacing w:before="40" w:after="40"/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ellanormale"/>
    <w:rsid w:val="00D12AAE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5590CC" w:themeFill="text2"/>
      </w:tcPr>
    </w:tblStylePr>
  </w:style>
  <w:style w:type="paragraph" w:customStyle="1" w:styleId="TableText">
    <w:name w:val="Table Text"/>
    <w:basedOn w:val="Normale"/>
    <w:uiPriority w:val="1"/>
    <w:qFormat/>
    <w:rsid w:val="006160CB"/>
    <w:pPr>
      <w:spacing w:before="40" w:after="40"/>
    </w:pPr>
    <w:rPr>
      <w:color w:val="7F7F7F" w:themeColor="text1" w:themeTint="80"/>
      <w:sz w:val="18"/>
      <w:szCs w:val="18"/>
    </w:rPr>
  </w:style>
  <w:style w:type="paragraph" w:customStyle="1" w:styleId="Dates">
    <w:name w:val="Dates"/>
    <w:basedOn w:val="Normale"/>
    <w:uiPriority w:val="1"/>
    <w:qFormat/>
    <w:rsid w:val="00D12AAE"/>
    <w:pPr>
      <w:spacing w:before="120"/>
      <w:jc w:val="right"/>
    </w:pPr>
  </w:style>
  <w:style w:type="paragraph" w:customStyle="1" w:styleId="Month">
    <w:name w:val="Month"/>
    <w:basedOn w:val="Normale"/>
    <w:uiPriority w:val="1"/>
    <w:qFormat/>
    <w:rsid w:val="00E15BE2"/>
    <w:rPr>
      <w:rFonts w:asciiTheme="majorHAnsi" w:eastAsiaTheme="majorEastAsia" w:hAnsiTheme="majorHAnsi"/>
      <w:b/>
      <w:color w:val="5590CC" w:themeColor="text2"/>
      <w:sz w:val="96"/>
      <w:szCs w:val="120"/>
    </w:rPr>
  </w:style>
  <w:style w:type="paragraph" w:customStyle="1" w:styleId="Year">
    <w:name w:val="Year"/>
    <w:basedOn w:val="Normale"/>
    <w:uiPriority w:val="1"/>
    <w:qFormat/>
    <w:rsid w:val="00E15BE2"/>
    <w:pPr>
      <w:spacing w:after="120"/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Grigliatabella">
    <w:name w:val="Table Grid"/>
    <w:basedOn w:val="Tabellanormale"/>
    <w:uiPriority w:val="59"/>
    <w:rsid w:val="006A09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next w:val="Normale"/>
    <w:link w:val="TitoloCarattere"/>
    <w:uiPriority w:val="1"/>
    <w:qFormat/>
    <w:rsid w:val="00D33BC5"/>
    <w:pPr>
      <w:spacing w:before="240" w:after="120"/>
    </w:pPr>
    <w:rPr>
      <w:rFonts w:asciiTheme="majorHAnsi" w:eastAsiaTheme="majorEastAsia" w:hAnsiTheme="majorHAnsi" w:cstheme="majorBidi"/>
      <w:color w:val="073779" w:themeColor="accent1"/>
      <w:spacing w:val="5"/>
      <w:kern w:val="28"/>
      <w:sz w:val="40"/>
      <w:szCs w:val="40"/>
    </w:rPr>
  </w:style>
  <w:style w:type="character" w:customStyle="1" w:styleId="TitoloCarattere">
    <w:name w:val="Titolo Carattere"/>
    <w:basedOn w:val="Caratterepredefinitoparagrafo"/>
    <w:link w:val="Titolo"/>
    <w:uiPriority w:val="1"/>
    <w:rsid w:val="00A97043"/>
    <w:rPr>
      <w:rFonts w:asciiTheme="majorHAnsi" w:eastAsiaTheme="majorEastAsia" w:hAnsiTheme="majorHAnsi" w:cstheme="majorBidi"/>
      <w:color w:val="073779" w:themeColor="accent1"/>
      <w:spacing w:val="5"/>
      <w:kern w:val="28"/>
      <w:sz w:val="40"/>
      <w:szCs w:val="4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769E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D769E"/>
    <w:rPr>
      <w:rFonts w:ascii="Lucida Grande" w:eastAsiaTheme="minorEastAsia" w:hAnsi="Lucida Grande"/>
      <w:sz w:val="18"/>
      <w:szCs w:val="18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6160CB"/>
    <w:rPr>
      <w:rFonts w:asciiTheme="majorHAnsi" w:hAnsiTheme="majorHAnsi"/>
      <w:b/>
      <w:bCs/>
      <w:caps/>
      <w:color w:val="BFBFBF" w:themeColor="background1" w:themeShade="BF"/>
      <w:sz w:val="96"/>
      <w:szCs w:val="32"/>
    </w:rPr>
  </w:style>
  <w:style w:type="character" w:styleId="Testosegnaposto">
    <w:name w:val="Placeholder Text"/>
    <w:basedOn w:val="Caratterepredefinitoparagrafo"/>
    <w:uiPriority w:val="99"/>
    <w:semiHidden/>
    <w:rsid w:val="00C37CBA"/>
    <w:rPr>
      <w:color w:val="808080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6160CB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glossaryDocument" Target="glossary/document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11:Office:Media:Modelli:Visualizzazione%20Layout%20di%20stampa:Calendari:Calendario%20orizzontale%20-%20Inizio%20lunedi&#768;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16C3A329F834A458B3396AA981A87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2C0985-CADC-8342-AC5C-14A4803BF3FD}"/>
      </w:docPartPr>
      <w:docPartBody>
        <w:p w:rsidR="00C21835" w:rsidRDefault="00C21835">
          <w:pPr>
            <w:pStyle w:val="A16C3A329F834A458B3396AA981A877F"/>
          </w:pPr>
          <w:r w:rsidRPr="006160CB">
            <w:t>Dolor sit amet</w:t>
          </w:r>
        </w:p>
      </w:docPartBody>
    </w:docPart>
    <w:docPart>
      <w:docPartPr>
        <w:name w:val="2EA37353A4FC444794BFD0B3E8D189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F735AC-32D4-9644-8C38-1970AA6149CC}"/>
      </w:docPartPr>
      <w:docPartBody>
        <w:p w:rsidR="00C21835" w:rsidRDefault="00C21835">
          <w:pPr>
            <w:pStyle w:val="2EA37353A4FC444794BFD0B3E8D18936"/>
          </w:pPr>
          <w:r w:rsidRPr="001215A1">
            <w:rPr>
              <w:rStyle w:val="CorpodeltestoCarattere"/>
            </w:rPr>
            <w:t xml:space="preserve">Sed egestas molestie elit. Mauris urna mi, scelerisque vitae, ultrices vel, euismod vel, eros. </w:t>
          </w:r>
        </w:p>
      </w:docPartBody>
    </w:docPart>
    <w:docPart>
      <w:docPartPr>
        <w:name w:val="FBA19E7A36BDF0478618D8C6B15363A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0B9E9F-3A0A-2349-BE44-C4AF5DF88F7B}"/>
      </w:docPartPr>
      <w:docPartBody>
        <w:p w:rsidR="00C21835" w:rsidRDefault="00C21835">
          <w:pPr>
            <w:pStyle w:val="FBA19E7A36BDF0478618D8C6B15363AE"/>
          </w:pPr>
          <w:r w:rsidRPr="006160CB">
            <w:t>Dolor sit amet</w:t>
          </w:r>
        </w:p>
      </w:docPartBody>
    </w:docPart>
    <w:docPart>
      <w:docPartPr>
        <w:name w:val="2745AE4D2F9C2E4488AB61CA80043E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EED2A2-110E-6246-B4DB-6785DC70FCDD}"/>
      </w:docPartPr>
      <w:docPartBody>
        <w:p w:rsidR="00C21835" w:rsidRDefault="00C21835">
          <w:pPr>
            <w:pStyle w:val="2745AE4D2F9C2E4488AB61CA80043E41"/>
          </w:pPr>
          <w:r w:rsidRPr="001215A1">
            <w:rPr>
              <w:rStyle w:val="CorpodeltestoCarattere"/>
            </w:rPr>
            <w:t xml:space="preserve">Sed egestas molestie elit. Mauris urna mi, scelerisque vitae, ultrices vel, euismod vel, eros. </w:t>
          </w:r>
        </w:p>
      </w:docPartBody>
    </w:docPart>
    <w:docPart>
      <w:docPartPr>
        <w:name w:val="33E61B56E636414A8BDCB16E87A4AD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C34FA46-28EB-DE4F-BB2B-DC5A66D036C5}"/>
      </w:docPartPr>
      <w:docPartBody>
        <w:p w:rsidR="00C21835" w:rsidRDefault="00C21835">
          <w:pPr>
            <w:pStyle w:val="33E61B56E636414A8BDCB16E87A4AD58"/>
          </w:pPr>
          <w:r w:rsidRPr="006160CB">
            <w:t>Dolor sit amet</w:t>
          </w:r>
        </w:p>
      </w:docPartBody>
    </w:docPart>
    <w:docPart>
      <w:docPartPr>
        <w:name w:val="BDF937E31A9D374189CBCC171F018AE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3842BAA-7E5D-A44F-9B1B-408E8CC26095}"/>
      </w:docPartPr>
      <w:docPartBody>
        <w:p w:rsidR="00C21835" w:rsidRDefault="00C21835">
          <w:pPr>
            <w:pStyle w:val="BDF937E31A9D374189CBCC171F018AED"/>
          </w:pPr>
          <w:r w:rsidRPr="001215A1">
            <w:rPr>
              <w:rStyle w:val="CorpodeltestoCarattere"/>
            </w:rPr>
            <w:t xml:space="preserve">Sed egestas molestie elit. Mauris urna mi, scelerisque vitae, ultrices vel, euismod vel, eros.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835"/>
    <w:rsid w:val="00C21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16C3A329F834A458B3396AA981A877F">
    <w:name w:val="A16C3A329F834A458B3396AA981A877F"/>
  </w:style>
  <w:style w:type="paragraph" w:styleId="Corpodeltesto">
    <w:name w:val="Body Text"/>
    <w:basedOn w:val="Normale"/>
    <w:link w:val="CorpodeltestoCarattere"/>
    <w:uiPriority w:val="99"/>
    <w:unhideWhenUsed/>
    <w:pPr>
      <w:spacing w:after="60"/>
    </w:pPr>
    <w:rPr>
      <w:color w:val="7F7F7F" w:themeColor="text1" w:themeTint="80"/>
      <w:sz w:val="18"/>
      <w:szCs w:val="22"/>
      <w:lang w:val="en-US" w:eastAsia="en-US"/>
    </w:rPr>
  </w:style>
  <w:style w:type="character" w:customStyle="1" w:styleId="CorpodeltestoCarattere">
    <w:name w:val="Corpo del testo Carattere"/>
    <w:basedOn w:val="Caratterepredefinitoparagrafo"/>
    <w:link w:val="Corpodeltesto"/>
    <w:uiPriority w:val="99"/>
    <w:rPr>
      <w:color w:val="7F7F7F" w:themeColor="text1" w:themeTint="80"/>
      <w:sz w:val="18"/>
      <w:szCs w:val="22"/>
      <w:lang w:val="en-US" w:eastAsia="en-US"/>
    </w:rPr>
  </w:style>
  <w:style w:type="paragraph" w:customStyle="1" w:styleId="2EA37353A4FC444794BFD0B3E8D18936">
    <w:name w:val="2EA37353A4FC444794BFD0B3E8D18936"/>
  </w:style>
  <w:style w:type="paragraph" w:customStyle="1" w:styleId="FBA19E7A36BDF0478618D8C6B15363AE">
    <w:name w:val="FBA19E7A36BDF0478618D8C6B15363AE"/>
  </w:style>
  <w:style w:type="paragraph" w:customStyle="1" w:styleId="2745AE4D2F9C2E4488AB61CA80043E41">
    <w:name w:val="2745AE4D2F9C2E4488AB61CA80043E41"/>
  </w:style>
  <w:style w:type="paragraph" w:customStyle="1" w:styleId="33E61B56E636414A8BDCB16E87A4AD58">
    <w:name w:val="33E61B56E636414A8BDCB16E87A4AD58"/>
  </w:style>
  <w:style w:type="paragraph" w:customStyle="1" w:styleId="BDF937E31A9D374189CBCC171F018AED">
    <w:name w:val="BDF937E31A9D374189CBCC171F018AED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16C3A329F834A458B3396AA981A877F">
    <w:name w:val="A16C3A329F834A458B3396AA981A877F"/>
  </w:style>
  <w:style w:type="paragraph" w:styleId="Corpodeltesto">
    <w:name w:val="Body Text"/>
    <w:basedOn w:val="Normale"/>
    <w:link w:val="CorpodeltestoCarattere"/>
    <w:uiPriority w:val="99"/>
    <w:unhideWhenUsed/>
    <w:pPr>
      <w:spacing w:after="60"/>
    </w:pPr>
    <w:rPr>
      <w:color w:val="7F7F7F" w:themeColor="text1" w:themeTint="80"/>
      <w:sz w:val="18"/>
      <w:szCs w:val="22"/>
      <w:lang w:val="en-US" w:eastAsia="en-US"/>
    </w:rPr>
  </w:style>
  <w:style w:type="character" w:customStyle="1" w:styleId="CorpodeltestoCarattere">
    <w:name w:val="Corpo del testo Carattere"/>
    <w:basedOn w:val="Caratterepredefinitoparagrafo"/>
    <w:link w:val="Corpodeltesto"/>
    <w:uiPriority w:val="99"/>
    <w:rPr>
      <w:color w:val="7F7F7F" w:themeColor="text1" w:themeTint="80"/>
      <w:sz w:val="18"/>
      <w:szCs w:val="22"/>
      <w:lang w:val="en-US" w:eastAsia="en-US"/>
    </w:rPr>
  </w:style>
  <w:style w:type="paragraph" w:customStyle="1" w:styleId="2EA37353A4FC444794BFD0B3E8D18936">
    <w:name w:val="2EA37353A4FC444794BFD0B3E8D18936"/>
  </w:style>
  <w:style w:type="paragraph" w:customStyle="1" w:styleId="FBA19E7A36BDF0478618D8C6B15363AE">
    <w:name w:val="FBA19E7A36BDF0478618D8C6B15363AE"/>
  </w:style>
  <w:style w:type="paragraph" w:customStyle="1" w:styleId="2745AE4D2F9C2E4488AB61CA80043E41">
    <w:name w:val="2745AE4D2F9C2E4488AB61CA80043E41"/>
  </w:style>
  <w:style w:type="paragraph" w:customStyle="1" w:styleId="33E61B56E636414A8BDCB16E87A4AD58">
    <w:name w:val="33E61B56E636414A8BDCB16E87A4AD58"/>
  </w:style>
  <w:style w:type="paragraph" w:customStyle="1" w:styleId="BDF937E31A9D374189CBCC171F018AED">
    <w:name w:val="BDF937E31A9D374189CBCC171F018A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77E5A-8F1D-E340-844C-6447F3D7C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Calendario orizzontale - Inizio lunedì.dotm</Template>
  <TotalTime>24</TotalTime>
  <Pages>1</Pages>
  <Words>423</Words>
  <Characters>2416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2834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Pennisi</dc:creator>
  <cp:keywords/>
  <dc:description/>
  <cp:lastModifiedBy>Paola Pennisi</cp:lastModifiedBy>
  <cp:revision>11</cp:revision>
  <cp:lastPrinted>2010-05-04T19:24:00Z</cp:lastPrinted>
  <dcterms:created xsi:type="dcterms:W3CDTF">2017-03-24T11:30:00Z</dcterms:created>
  <dcterms:modified xsi:type="dcterms:W3CDTF">2017-04-03T06:46:00Z</dcterms:modified>
  <cp:category/>
</cp:coreProperties>
</file>